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9AEC9" w14:textId="77777777" w:rsidR="0001790B" w:rsidRDefault="0001790B" w:rsidP="0001790B">
      <w:pPr>
        <w:jc w:val="center"/>
      </w:pPr>
      <w:r>
        <w:rPr>
          <w:b/>
          <w:u w:val="single"/>
        </w:rPr>
        <w:t>BLACKWOOD SUPER RIDE PRINCIPAL &amp; STAFF FORM</w:t>
      </w:r>
    </w:p>
    <w:p w14:paraId="02D348F0" w14:textId="77777777" w:rsidR="0001790B" w:rsidRDefault="0001790B" w:rsidP="0001790B">
      <w:pPr>
        <w:jc w:val="center"/>
      </w:pPr>
    </w:p>
    <w:p w14:paraId="7EA1D296" w14:textId="77777777" w:rsidR="0001790B" w:rsidRDefault="0001790B" w:rsidP="0001790B">
      <w:pPr>
        <w:jc w:val="both"/>
        <w:rPr>
          <w:sz w:val="20"/>
          <w:szCs w:val="20"/>
        </w:rPr>
      </w:pPr>
      <w:r>
        <w:rPr>
          <w:sz w:val="20"/>
          <w:szCs w:val="20"/>
        </w:rPr>
        <w:t>We at ____________________________ School as Principal and Blackwood Super Ride Staff for 20</w:t>
      </w:r>
      <w:r w:rsidR="006C340C">
        <w:rPr>
          <w:sz w:val="20"/>
          <w:szCs w:val="20"/>
        </w:rPr>
        <w:t>22</w:t>
      </w:r>
      <w:r>
        <w:rPr>
          <w:sz w:val="20"/>
          <w:szCs w:val="20"/>
        </w:rPr>
        <w:t xml:space="preserve"> acknowledge that we have each individually read the 20</w:t>
      </w:r>
      <w:r w:rsidR="006C340C">
        <w:rPr>
          <w:sz w:val="20"/>
          <w:szCs w:val="20"/>
        </w:rPr>
        <w:t>22</w:t>
      </w:r>
      <w:r>
        <w:rPr>
          <w:sz w:val="20"/>
          <w:szCs w:val="20"/>
        </w:rPr>
        <w:t xml:space="preserve"> Blackwood Super Ride Manual.</w:t>
      </w:r>
    </w:p>
    <w:p w14:paraId="2118B590" w14:textId="77777777" w:rsidR="0001790B" w:rsidRDefault="0001790B" w:rsidP="0001790B">
      <w:pPr>
        <w:jc w:val="both"/>
        <w:rPr>
          <w:sz w:val="10"/>
          <w:szCs w:val="10"/>
        </w:rPr>
      </w:pPr>
    </w:p>
    <w:p w14:paraId="4BFA2376" w14:textId="77777777" w:rsidR="0001790B" w:rsidRDefault="0001790B" w:rsidP="0001790B">
      <w:pPr>
        <w:jc w:val="both"/>
        <w:rPr>
          <w:sz w:val="20"/>
          <w:szCs w:val="20"/>
        </w:rPr>
      </w:pPr>
      <w:r>
        <w:rPr>
          <w:sz w:val="20"/>
          <w:szCs w:val="20"/>
        </w:rPr>
        <w:t>We accept that the Blackwood Super Ride requires both staff and students to have:-</w:t>
      </w:r>
    </w:p>
    <w:p w14:paraId="562F5103" w14:textId="77777777" w:rsidR="0001790B" w:rsidRDefault="0001790B" w:rsidP="0001790B">
      <w:pPr>
        <w:numPr>
          <w:ilvl w:val="0"/>
          <w:numId w:val="3"/>
        </w:numPr>
        <w:tabs>
          <w:tab w:val="num" w:pos="1080"/>
        </w:tabs>
        <w:ind w:left="1080"/>
        <w:jc w:val="both"/>
        <w:rPr>
          <w:sz w:val="20"/>
          <w:szCs w:val="20"/>
        </w:rPr>
      </w:pPr>
      <w:r>
        <w:rPr>
          <w:sz w:val="20"/>
          <w:szCs w:val="20"/>
        </w:rPr>
        <w:t>Sound medical fitness;</w:t>
      </w:r>
    </w:p>
    <w:p w14:paraId="7043D68D" w14:textId="77777777" w:rsidR="0001790B" w:rsidRDefault="0001790B" w:rsidP="0001790B">
      <w:pPr>
        <w:numPr>
          <w:ilvl w:val="0"/>
          <w:numId w:val="3"/>
        </w:numPr>
        <w:tabs>
          <w:tab w:val="num" w:pos="1080"/>
        </w:tabs>
        <w:ind w:left="1080"/>
        <w:jc w:val="both"/>
        <w:rPr>
          <w:sz w:val="20"/>
          <w:szCs w:val="20"/>
        </w:rPr>
      </w:pPr>
      <w:r>
        <w:rPr>
          <w:sz w:val="20"/>
          <w:szCs w:val="20"/>
        </w:rPr>
        <w:t>Sufficient Bike Skills to safely ride within a group in a difficult mountainous terrain; and</w:t>
      </w:r>
    </w:p>
    <w:p w14:paraId="758ABFBA" w14:textId="77777777" w:rsidR="0001790B" w:rsidRDefault="0001790B" w:rsidP="0001790B">
      <w:pPr>
        <w:numPr>
          <w:ilvl w:val="0"/>
          <w:numId w:val="3"/>
        </w:numPr>
        <w:tabs>
          <w:tab w:val="num" w:pos="1080"/>
        </w:tabs>
        <w:ind w:left="1080"/>
        <w:jc w:val="both"/>
        <w:rPr>
          <w:sz w:val="20"/>
          <w:szCs w:val="20"/>
        </w:rPr>
      </w:pPr>
      <w:r>
        <w:rPr>
          <w:sz w:val="20"/>
          <w:szCs w:val="20"/>
        </w:rPr>
        <w:t>Appropriate physical fitness levels to deal with the challenge of the ride.</w:t>
      </w:r>
    </w:p>
    <w:p w14:paraId="66EA40F9" w14:textId="77777777" w:rsidR="0001790B" w:rsidRDefault="0001790B" w:rsidP="0001790B">
      <w:pPr>
        <w:jc w:val="both"/>
        <w:rPr>
          <w:sz w:val="10"/>
          <w:szCs w:val="10"/>
        </w:rPr>
      </w:pPr>
    </w:p>
    <w:p w14:paraId="43CB7AC8" w14:textId="77777777" w:rsidR="0001790B" w:rsidRDefault="0001790B" w:rsidP="0001790B">
      <w:pPr>
        <w:jc w:val="both"/>
        <w:rPr>
          <w:sz w:val="20"/>
          <w:szCs w:val="20"/>
        </w:rPr>
      </w:pPr>
      <w:r>
        <w:rPr>
          <w:sz w:val="20"/>
          <w:szCs w:val="20"/>
        </w:rPr>
        <w:t>We also accept that as part of our preparation for the Blackwood Super Ride we must:-</w:t>
      </w:r>
    </w:p>
    <w:p w14:paraId="70321AD4" w14:textId="77777777" w:rsidR="0001790B" w:rsidRDefault="0001790B" w:rsidP="0001790B">
      <w:pPr>
        <w:numPr>
          <w:ilvl w:val="0"/>
          <w:numId w:val="3"/>
        </w:numPr>
        <w:tabs>
          <w:tab w:val="num" w:pos="720"/>
        </w:tabs>
        <w:ind w:left="720"/>
        <w:jc w:val="both"/>
        <w:rPr>
          <w:sz w:val="20"/>
          <w:szCs w:val="20"/>
        </w:rPr>
      </w:pPr>
      <w:r>
        <w:rPr>
          <w:sz w:val="20"/>
          <w:szCs w:val="20"/>
        </w:rPr>
        <w:t>Provide adequate training opportunities for both participating students and staff;</w:t>
      </w:r>
    </w:p>
    <w:p w14:paraId="4D3C1E7E" w14:textId="77777777" w:rsidR="0001790B" w:rsidRDefault="0001790B" w:rsidP="0001790B">
      <w:pPr>
        <w:numPr>
          <w:ilvl w:val="0"/>
          <w:numId w:val="3"/>
        </w:numPr>
        <w:tabs>
          <w:tab w:val="num" w:pos="720"/>
        </w:tabs>
        <w:ind w:left="720"/>
        <w:jc w:val="both"/>
        <w:rPr>
          <w:sz w:val="20"/>
          <w:szCs w:val="20"/>
        </w:rPr>
      </w:pPr>
      <w:r>
        <w:rPr>
          <w:sz w:val="20"/>
          <w:szCs w:val="20"/>
        </w:rPr>
        <w:t>Ensure students &amp; staff have access to safe and reliable mountain bikes, helmets and other bicycle safety equipment;</w:t>
      </w:r>
    </w:p>
    <w:p w14:paraId="166A9BC5" w14:textId="77777777" w:rsidR="0001790B" w:rsidRDefault="0001790B" w:rsidP="0001790B">
      <w:pPr>
        <w:numPr>
          <w:ilvl w:val="0"/>
          <w:numId w:val="3"/>
        </w:numPr>
        <w:tabs>
          <w:tab w:val="num" w:pos="720"/>
        </w:tabs>
        <w:ind w:left="720"/>
        <w:jc w:val="both"/>
        <w:rPr>
          <w:sz w:val="20"/>
          <w:szCs w:val="20"/>
        </w:rPr>
      </w:pPr>
      <w:r>
        <w:rPr>
          <w:sz w:val="20"/>
          <w:szCs w:val="20"/>
        </w:rPr>
        <w:t xml:space="preserve">That at least one staff member attending the ride has current:- </w:t>
      </w:r>
    </w:p>
    <w:p w14:paraId="12E69FCC" w14:textId="77777777" w:rsidR="0001790B" w:rsidRDefault="0001790B" w:rsidP="0001790B">
      <w:pPr>
        <w:numPr>
          <w:ilvl w:val="1"/>
          <w:numId w:val="3"/>
        </w:numPr>
        <w:tabs>
          <w:tab w:val="num" w:pos="1620"/>
        </w:tabs>
        <w:ind w:left="1620"/>
        <w:jc w:val="both"/>
        <w:rPr>
          <w:sz w:val="20"/>
          <w:szCs w:val="20"/>
        </w:rPr>
      </w:pPr>
      <w:r>
        <w:rPr>
          <w:sz w:val="20"/>
          <w:szCs w:val="20"/>
        </w:rPr>
        <w:t>1</w:t>
      </w:r>
      <w:r>
        <w:rPr>
          <w:sz w:val="20"/>
          <w:szCs w:val="20"/>
          <w:vertAlign w:val="superscript"/>
        </w:rPr>
        <w:t>st</w:t>
      </w:r>
      <w:r>
        <w:rPr>
          <w:sz w:val="20"/>
          <w:szCs w:val="20"/>
        </w:rPr>
        <w:t xml:space="preserve"> Aid Qualification to a minimum of Level 2 including current CPR; and</w:t>
      </w:r>
    </w:p>
    <w:p w14:paraId="348D16AC" w14:textId="77777777" w:rsidR="0001790B" w:rsidRDefault="0001790B" w:rsidP="0001790B">
      <w:pPr>
        <w:numPr>
          <w:ilvl w:val="1"/>
          <w:numId w:val="3"/>
        </w:numPr>
        <w:tabs>
          <w:tab w:val="num" w:pos="1620"/>
        </w:tabs>
        <w:ind w:left="1620"/>
        <w:jc w:val="both"/>
        <w:rPr>
          <w:sz w:val="20"/>
          <w:szCs w:val="20"/>
        </w:rPr>
      </w:pPr>
      <w:r>
        <w:rPr>
          <w:sz w:val="20"/>
          <w:szCs w:val="20"/>
        </w:rPr>
        <w:t>Bike-Ed or Cycle-On Qualifications;</w:t>
      </w:r>
    </w:p>
    <w:p w14:paraId="23AB9BDA" w14:textId="77777777" w:rsidR="0001790B" w:rsidRDefault="0001790B" w:rsidP="0001790B">
      <w:pPr>
        <w:numPr>
          <w:ilvl w:val="0"/>
          <w:numId w:val="3"/>
        </w:numPr>
        <w:tabs>
          <w:tab w:val="num" w:pos="720"/>
        </w:tabs>
        <w:ind w:left="720"/>
        <w:jc w:val="both"/>
        <w:rPr>
          <w:sz w:val="20"/>
          <w:szCs w:val="20"/>
        </w:rPr>
      </w:pPr>
      <w:r>
        <w:rPr>
          <w:sz w:val="20"/>
          <w:szCs w:val="20"/>
        </w:rPr>
        <w:t xml:space="preserve">Gain School Council &amp; Department of Education &amp; Early Childhood Development approval to participate in the Blackwood Super Ride; and </w:t>
      </w:r>
    </w:p>
    <w:p w14:paraId="0986CC18" w14:textId="77777777" w:rsidR="0001790B" w:rsidRDefault="0001790B" w:rsidP="0001790B">
      <w:pPr>
        <w:numPr>
          <w:ilvl w:val="0"/>
          <w:numId w:val="3"/>
        </w:numPr>
        <w:tabs>
          <w:tab w:val="num" w:pos="720"/>
        </w:tabs>
        <w:ind w:left="720"/>
        <w:jc w:val="both"/>
        <w:rPr>
          <w:sz w:val="20"/>
          <w:szCs w:val="20"/>
        </w:rPr>
      </w:pPr>
      <w:r>
        <w:rPr>
          <w:sz w:val="20"/>
          <w:szCs w:val="20"/>
        </w:rPr>
        <w:t>Ensure all parents/guardians of participating students are fully informed of the Blackwood Super Ride and each are individually supplied with a Blackwood Super Ride Parent/Guardian Booklet</w:t>
      </w:r>
    </w:p>
    <w:p w14:paraId="13507CA7" w14:textId="77777777" w:rsidR="0001790B" w:rsidRDefault="0001790B" w:rsidP="0001790B">
      <w:pPr>
        <w:jc w:val="both"/>
        <w:rPr>
          <w:sz w:val="10"/>
          <w:szCs w:val="10"/>
        </w:rPr>
      </w:pPr>
    </w:p>
    <w:p w14:paraId="11CAD488" w14:textId="77777777" w:rsidR="0001790B" w:rsidRDefault="0001790B" w:rsidP="0001790B">
      <w:pPr>
        <w:jc w:val="both"/>
        <w:rPr>
          <w:sz w:val="20"/>
          <w:szCs w:val="20"/>
        </w:rPr>
      </w:pPr>
      <w:r>
        <w:rPr>
          <w:sz w:val="20"/>
          <w:szCs w:val="20"/>
        </w:rPr>
        <w:t>We also understand that our school MUST include the following in their equipment:-</w:t>
      </w:r>
    </w:p>
    <w:p w14:paraId="2D483249" w14:textId="77777777" w:rsidR="0001790B" w:rsidRDefault="0001790B" w:rsidP="0001790B">
      <w:pPr>
        <w:numPr>
          <w:ilvl w:val="0"/>
          <w:numId w:val="3"/>
        </w:numPr>
        <w:tabs>
          <w:tab w:val="num" w:pos="720"/>
        </w:tabs>
        <w:ind w:left="720"/>
        <w:jc w:val="both"/>
        <w:rPr>
          <w:sz w:val="20"/>
          <w:szCs w:val="20"/>
        </w:rPr>
      </w:pPr>
      <w:r>
        <w:rPr>
          <w:sz w:val="20"/>
          <w:szCs w:val="20"/>
        </w:rPr>
        <w:t>A minimum of one (1) walkie talkie that operates on Channel 1</w:t>
      </w:r>
      <w:r w:rsidR="0097062F">
        <w:rPr>
          <w:sz w:val="20"/>
          <w:szCs w:val="20"/>
        </w:rPr>
        <w:t>4</w:t>
      </w:r>
      <w:r>
        <w:rPr>
          <w:sz w:val="20"/>
          <w:szCs w:val="20"/>
        </w:rPr>
        <w:t>;</w:t>
      </w:r>
    </w:p>
    <w:p w14:paraId="45BDDBEF" w14:textId="77777777" w:rsidR="0001790B" w:rsidRDefault="0001790B" w:rsidP="0001790B">
      <w:pPr>
        <w:numPr>
          <w:ilvl w:val="0"/>
          <w:numId w:val="3"/>
        </w:numPr>
        <w:tabs>
          <w:tab w:val="num" w:pos="720"/>
        </w:tabs>
        <w:ind w:left="720"/>
        <w:jc w:val="both"/>
        <w:rPr>
          <w:sz w:val="20"/>
          <w:szCs w:val="20"/>
        </w:rPr>
      </w:pPr>
      <w:r>
        <w:rPr>
          <w:sz w:val="20"/>
          <w:szCs w:val="20"/>
        </w:rPr>
        <w:t>A minimum of one (1) large water container – clearly marked with our school name – for our accommodation site and water supplies on route during the Super Ride; and</w:t>
      </w:r>
    </w:p>
    <w:p w14:paraId="1FAB2942" w14:textId="77777777" w:rsidR="0001790B" w:rsidRDefault="0001790B" w:rsidP="0001790B">
      <w:pPr>
        <w:numPr>
          <w:ilvl w:val="0"/>
          <w:numId w:val="3"/>
        </w:numPr>
        <w:tabs>
          <w:tab w:val="num" w:pos="720"/>
        </w:tabs>
        <w:ind w:left="720"/>
        <w:jc w:val="both"/>
        <w:rPr>
          <w:sz w:val="20"/>
          <w:szCs w:val="20"/>
        </w:rPr>
      </w:pPr>
      <w:r>
        <w:rPr>
          <w:sz w:val="20"/>
          <w:szCs w:val="20"/>
        </w:rPr>
        <w:t>A minimum of one (1) water bottle per rider – preferably two (2)</w:t>
      </w:r>
    </w:p>
    <w:p w14:paraId="045A7CC2" w14:textId="77777777" w:rsidR="0001790B" w:rsidRDefault="0001790B" w:rsidP="0001790B">
      <w:pPr>
        <w:jc w:val="both"/>
        <w:rPr>
          <w:sz w:val="20"/>
          <w:szCs w:val="20"/>
        </w:rPr>
      </w:pPr>
      <w:r>
        <w:rPr>
          <w:sz w:val="20"/>
          <w:szCs w:val="20"/>
        </w:rPr>
        <w:t xml:space="preserve">We also accept:- </w:t>
      </w:r>
    </w:p>
    <w:p w14:paraId="1E70BF4C" w14:textId="77777777" w:rsidR="0001790B" w:rsidRDefault="0001790B" w:rsidP="0001790B">
      <w:pPr>
        <w:numPr>
          <w:ilvl w:val="0"/>
          <w:numId w:val="4"/>
        </w:numPr>
        <w:jc w:val="both"/>
        <w:rPr>
          <w:sz w:val="20"/>
          <w:szCs w:val="20"/>
        </w:rPr>
      </w:pPr>
      <w:r>
        <w:rPr>
          <w:sz w:val="20"/>
          <w:szCs w:val="20"/>
        </w:rPr>
        <w:t>that while the staff attending from our school will be involved in staff meetings throughout the duration of the Super Ride, and their input will be considered, the Blackwood Staff and Blackwood Committee have the ultimate say in relation to ALL Super Ride aspects and their word is accepted as policy;</w:t>
      </w:r>
    </w:p>
    <w:p w14:paraId="66678F83" w14:textId="77777777" w:rsidR="0001790B" w:rsidRDefault="0001790B" w:rsidP="0001790B">
      <w:pPr>
        <w:numPr>
          <w:ilvl w:val="0"/>
          <w:numId w:val="4"/>
        </w:numPr>
        <w:jc w:val="both"/>
        <w:rPr>
          <w:sz w:val="20"/>
          <w:szCs w:val="20"/>
        </w:rPr>
      </w:pPr>
      <w:r>
        <w:rPr>
          <w:sz w:val="20"/>
          <w:szCs w:val="20"/>
        </w:rPr>
        <w:t>that for safety reasons throughout the ride our students and/or staff may be required to travel in another Special Schools Accredited bus which is acting as the Blackwood Super Rides Sag Wagon; and,</w:t>
      </w:r>
    </w:p>
    <w:p w14:paraId="2DF98AAE" w14:textId="77777777" w:rsidR="0001790B" w:rsidRDefault="0001790B" w:rsidP="0001790B">
      <w:pPr>
        <w:numPr>
          <w:ilvl w:val="0"/>
          <w:numId w:val="4"/>
        </w:numPr>
        <w:jc w:val="both"/>
        <w:rPr>
          <w:sz w:val="20"/>
          <w:szCs w:val="20"/>
        </w:rPr>
      </w:pPr>
      <w:r>
        <w:rPr>
          <w:sz w:val="20"/>
          <w:szCs w:val="20"/>
        </w:rPr>
        <w:t>that if a student from our school accesses the Sag Wagon at any stage during the Super Ride that they will be accompanied by a minimum of one staff member/adult from our school at all times.</w:t>
      </w:r>
    </w:p>
    <w:p w14:paraId="5949F2E0" w14:textId="77777777" w:rsidR="0001790B" w:rsidRDefault="0001790B" w:rsidP="0001790B">
      <w:pPr>
        <w:numPr>
          <w:ilvl w:val="0"/>
          <w:numId w:val="4"/>
        </w:numPr>
        <w:jc w:val="both"/>
        <w:rPr>
          <w:sz w:val="20"/>
          <w:szCs w:val="20"/>
        </w:rPr>
      </w:pPr>
      <w:r>
        <w:rPr>
          <w:b/>
          <w:color w:val="0000FF"/>
          <w:sz w:val="20"/>
          <w:szCs w:val="20"/>
        </w:rPr>
        <w:t xml:space="preserve">IF WE ALLOW OUR STUDENTS THE </w:t>
      </w:r>
      <w:smartTag w:uri="urn:schemas-microsoft-com:office:smarttags" w:element="place">
        <w:r>
          <w:rPr>
            <w:b/>
            <w:color w:val="0000FF"/>
            <w:sz w:val="20"/>
            <w:szCs w:val="20"/>
          </w:rPr>
          <w:t>OPPORTUNITY</w:t>
        </w:r>
      </w:smartTag>
      <w:r>
        <w:rPr>
          <w:b/>
          <w:color w:val="0000FF"/>
          <w:sz w:val="20"/>
          <w:szCs w:val="20"/>
        </w:rPr>
        <w:t xml:space="preserve"> TO ACCESS THE PLAYGROUNDS DURING ANY MEAL TIME THROUGHOUT THE SUPER RIDE WE MUST PROVIDE A MINIMUM OF ONE (1) STAFF MEMBER TO SUPERVISE OUR STUDENTS AT ALL TIMES BOTH ON &amp; OFF THE PLAYGROUNDS.</w:t>
      </w:r>
    </w:p>
    <w:p w14:paraId="04F76806" w14:textId="77777777" w:rsidR="0001790B" w:rsidRDefault="0001790B" w:rsidP="0001790B">
      <w:pPr>
        <w:jc w:val="both"/>
        <w:rPr>
          <w:sz w:val="20"/>
          <w:szCs w:val="20"/>
        </w:rPr>
      </w:pPr>
    </w:p>
    <w:p w14:paraId="225E7032" w14:textId="77777777" w:rsidR="0001790B" w:rsidRDefault="0001790B" w:rsidP="0001790B">
      <w:pPr>
        <w:jc w:val="both"/>
        <w:rPr>
          <w:b/>
          <w:sz w:val="20"/>
          <w:szCs w:val="20"/>
        </w:rPr>
      </w:pPr>
      <w:r>
        <w:rPr>
          <w:sz w:val="20"/>
          <w:szCs w:val="20"/>
        </w:rPr>
        <w:t xml:space="preserve">Our School Bus is available as a Super Ride Sag Wagon:-  </w:t>
      </w:r>
      <w:r>
        <w:rPr>
          <w:sz w:val="20"/>
          <w:szCs w:val="20"/>
        </w:rPr>
        <w:tab/>
      </w:r>
      <w:r>
        <w:rPr>
          <w:sz w:val="20"/>
          <w:szCs w:val="20"/>
        </w:rPr>
        <w:tab/>
        <w:t xml:space="preserve">YES   /   NO </w:t>
      </w:r>
      <w:r>
        <w:rPr>
          <w:sz w:val="20"/>
          <w:szCs w:val="20"/>
        </w:rPr>
        <w:tab/>
        <w:t xml:space="preserve"> </w:t>
      </w:r>
      <w:r>
        <w:rPr>
          <w:b/>
          <w:sz w:val="20"/>
          <w:szCs w:val="20"/>
        </w:rPr>
        <w:t>please circle</w:t>
      </w:r>
    </w:p>
    <w:p w14:paraId="1C02E29E" w14:textId="77777777" w:rsidR="0001790B" w:rsidRDefault="0001790B" w:rsidP="0001790B">
      <w:pPr>
        <w:jc w:val="both"/>
        <w:rPr>
          <w:sz w:val="10"/>
          <w:szCs w:val="10"/>
        </w:rPr>
      </w:pPr>
    </w:p>
    <w:p w14:paraId="35BC8092" w14:textId="77777777" w:rsidR="0001790B" w:rsidRDefault="0001790B" w:rsidP="0001790B">
      <w:pPr>
        <w:jc w:val="center"/>
        <w:rPr>
          <w:b/>
          <w:sz w:val="32"/>
          <w:szCs w:val="32"/>
          <w:u w:val="single"/>
        </w:rPr>
      </w:pPr>
      <w:r>
        <w:rPr>
          <w:b/>
          <w:sz w:val="32"/>
          <w:szCs w:val="32"/>
          <w:u w:val="single"/>
        </w:rPr>
        <w:t>SIGNATURES</w:t>
      </w:r>
    </w:p>
    <w:p w14:paraId="1B9D2B38" w14:textId="77777777" w:rsidR="0001790B" w:rsidRDefault="0001790B" w:rsidP="0001790B">
      <w:pPr>
        <w:jc w:val="center"/>
      </w:pPr>
    </w:p>
    <w:p w14:paraId="778FD670" w14:textId="77777777" w:rsidR="0001790B" w:rsidRDefault="0001790B" w:rsidP="0001790B">
      <w:pPr>
        <w:ind w:hanging="1080"/>
        <w:jc w:val="both"/>
      </w:pPr>
      <w:r>
        <w:rPr>
          <w:b/>
        </w:rPr>
        <w:tab/>
        <w:t>SCHOOL PRINCIPAL:-</w:t>
      </w:r>
      <w:r>
        <w:t xml:space="preserve">  _________________________________</w:t>
      </w:r>
      <w:r>
        <w:tab/>
      </w:r>
      <w:r>
        <w:rPr>
          <w:b/>
        </w:rPr>
        <w:t>DATE:-</w:t>
      </w:r>
      <w:r>
        <w:t xml:space="preserve">        /        /</w:t>
      </w:r>
    </w:p>
    <w:p w14:paraId="64227162" w14:textId="77777777" w:rsidR="0001790B" w:rsidRDefault="0001790B" w:rsidP="0001790B">
      <w:pPr>
        <w:jc w:val="both"/>
      </w:pPr>
    </w:p>
    <w:p w14:paraId="1864AF9F" w14:textId="77777777" w:rsidR="0001790B" w:rsidRDefault="0001790B" w:rsidP="0001790B">
      <w:pPr>
        <w:ind w:hanging="1080"/>
        <w:jc w:val="both"/>
      </w:pPr>
      <w:r>
        <w:rPr>
          <w:b/>
        </w:rPr>
        <w:tab/>
        <w:t>TEACHER IN CHARGE:-</w:t>
      </w:r>
      <w:r>
        <w:t>_________________________________</w:t>
      </w:r>
      <w:r>
        <w:tab/>
      </w:r>
      <w:r>
        <w:rPr>
          <w:b/>
        </w:rPr>
        <w:t>DATE:-</w:t>
      </w:r>
      <w:r>
        <w:t xml:space="preserve">        /        /</w:t>
      </w:r>
    </w:p>
    <w:p w14:paraId="69B21344" w14:textId="77777777" w:rsidR="0001790B" w:rsidRDefault="0001790B" w:rsidP="0001790B">
      <w:pPr>
        <w:jc w:val="both"/>
      </w:pPr>
    </w:p>
    <w:p w14:paraId="6F9A13DB" w14:textId="77777777" w:rsidR="0001790B" w:rsidRDefault="0001790B" w:rsidP="0001790B">
      <w:pPr>
        <w:ind w:hanging="1080"/>
        <w:jc w:val="both"/>
      </w:pPr>
      <w:r>
        <w:rPr>
          <w:b/>
        </w:rPr>
        <w:tab/>
        <w:t>SUPER RIDE STAFF:-</w:t>
      </w:r>
      <w:r>
        <w:tab/>
        <w:t xml:space="preserve">   ______________________________</w:t>
      </w:r>
      <w:r>
        <w:tab/>
      </w:r>
      <w:r>
        <w:rPr>
          <w:b/>
        </w:rPr>
        <w:t>DATE:-</w:t>
      </w:r>
      <w:r>
        <w:t xml:space="preserve">        /        /</w:t>
      </w:r>
    </w:p>
    <w:p w14:paraId="04F8B7F1" w14:textId="77777777" w:rsidR="0001790B" w:rsidRDefault="0001790B" w:rsidP="0001790B">
      <w:pPr>
        <w:jc w:val="both"/>
      </w:pPr>
    </w:p>
    <w:p w14:paraId="54B543EF" w14:textId="77777777" w:rsidR="0001790B" w:rsidRDefault="0001790B" w:rsidP="0001790B">
      <w:pPr>
        <w:ind w:hanging="1080"/>
        <w:jc w:val="both"/>
      </w:pPr>
      <w:r>
        <w:rPr>
          <w:b/>
        </w:rPr>
        <w:tab/>
        <w:t>SUPER RIDE STAFF:-</w:t>
      </w:r>
      <w:r>
        <w:tab/>
        <w:t xml:space="preserve">   ______________________________</w:t>
      </w:r>
      <w:r>
        <w:tab/>
      </w:r>
      <w:r>
        <w:rPr>
          <w:b/>
        </w:rPr>
        <w:t>DATE:-</w:t>
      </w:r>
      <w:r>
        <w:t xml:space="preserve">        /        /</w:t>
      </w:r>
    </w:p>
    <w:p w14:paraId="48FC082F" w14:textId="77777777" w:rsidR="007A1460" w:rsidRPr="0001790B" w:rsidRDefault="007A1460" w:rsidP="0001790B"/>
    <w:sectPr w:rsidR="007A1460" w:rsidRPr="0001790B" w:rsidSect="00980F12">
      <w:headerReference w:type="default" r:id="rId7"/>
      <w:footerReference w:type="default" r:id="rId8"/>
      <w:pgSz w:w="11906" w:h="16838" w:code="9"/>
      <w:pgMar w:top="2722" w:right="567" w:bottom="851" w:left="2013" w:header="720" w:footer="1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709B7" w14:textId="77777777" w:rsidR="00EB02D8" w:rsidRDefault="00EB02D8">
      <w:r>
        <w:separator/>
      </w:r>
    </w:p>
  </w:endnote>
  <w:endnote w:type="continuationSeparator" w:id="0">
    <w:p w14:paraId="10705F44" w14:textId="77777777" w:rsidR="00EB02D8" w:rsidRDefault="00EB0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C7185" w14:textId="560E5D0E" w:rsidR="00F86369" w:rsidRDefault="0018205C" w:rsidP="00944524">
    <w:pPr>
      <w:pStyle w:val="Footer"/>
    </w:pPr>
    <w:r>
      <w:rPr>
        <w:noProof/>
        <w:lang w:eastAsia="en-AU"/>
      </w:rPr>
      <w:drawing>
        <wp:anchor distT="0" distB="0" distL="114300" distR="114300" simplePos="0" relativeHeight="251661312" behindDoc="0" locked="0" layoutInCell="1" allowOverlap="1" wp14:anchorId="0E1CD9E4" wp14:editId="544E2C82">
          <wp:simplePos x="0" y="0"/>
          <wp:positionH relativeFrom="column">
            <wp:posOffset>3409315</wp:posOffset>
          </wp:positionH>
          <wp:positionV relativeFrom="paragraph">
            <wp:posOffset>-634365</wp:posOffset>
          </wp:positionV>
          <wp:extent cx="2438400" cy="2571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9264" behindDoc="0" locked="0" layoutInCell="1" allowOverlap="1" wp14:anchorId="03DFC418" wp14:editId="0B0B4682">
              <wp:simplePos x="0" y="0"/>
              <wp:positionH relativeFrom="column">
                <wp:posOffset>-879475</wp:posOffset>
              </wp:positionH>
              <wp:positionV relativeFrom="paragraph">
                <wp:posOffset>-2052320</wp:posOffset>
              </wp:positionV>
              <wp:extent cx="500380" cy="501015"/>
              <wp:effectExtent l="0" t="0" r="0" b="0"/>
              <wp:wrapNone/>
              <wp:docPr id="7" name="_s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501015"/>
                      </a:xfrm>
                      <a:prstGeom prst="ellipse">
                        <a:avLst/>
                      </a:prstGeom>
                      <a:noFill/>
                      <a:ln w="28575">
                        <a:solidFill>
                          <a:srgbClr val="B2B2B2"/>
                        </a:solidFill>
                        <a:round/>
                        <a:headEnd/>
                        <a:tailEnd/>
                      </a:ln>
                      <a:extLst>
                        <a:ext uri="{909E8E84-426E-40DD-AFC4-6F175D3DCCD1}">
                          <a14:hiddenFill xmlns:a14="http://schemas.microsoft.com/office/drawing/2010/main">
                            <a:solidFill>
                              <a:srgbClr val="FFFFFF"/>
                            </a:solidFill>
                          </a14:hiddenFill>
                        </a:ext>
                      </a:extLst>
                    </wps:spPr>
                    <wps:txbx>
                      <w:txbxContent>
                        <w:p w14:paraId="49CC9AB5" w14:textId="77777777" w:rsidR="00261610" w:rsidRDefault="00261610" w:rsidP="00261610">
                          <w:pPr>
                            <w:jc w:val="center"/>
                            <w:rPr>
                              <w:rFonts w:ascii="Comic Sans MS" w:hAnsi="Comic Sans MS"/>
                              <w:b/>
                              <w:color w:val="00B050"/>
                              <w:sz w:val="9"/>
                              <w:szCs w:val="28"/>
                            </w:rPr>
                          </w:pPr>
                        </w:p>
                        <w:p w14:paraId="4957DEDB" w14:textId="77777777" w:rsidR="00261610" w:rsidRDefault="00261610" w:rsidP="00261610">
                          <w:pPr>
                            <w:jc w:val="center"/>
                            <w:rPr>
                              <w:rFonts w:ascii="Comic Sans MS" w:hAnsi="Comic Sans MS"/>
                              <w:b/>
                              <w:color w:val="00B050"/>
                              <w:sz w:val="4"/>
                              <w:szCs w:val="4"/>
                            </w:rPr>
                          </w:pPr>
                        </w:p>
                        <w:p w14:paraId="4B0D4DE0" w14:textId="77777777" w:rsidR="00261610" w:rsidRPr="00DE179C" w:rsidRDefault="00D92C28" w:rsidP="00261610">
                          <w:pPr>
                            <w:jc w:val="center"/>
                            <w:rPr>
                              <w:rFonts w:ascii="Comic Sans MS" w:hAnsi="Comic Sans MS"/>
                              <w:b/>
                              <w:color w:val="00B050"/>
                              <w:sz w:val="9"/>
                              <w:szCs w:val="28"/>
                            </w:rPr>
                          </w:pPr>
                          <w:r>
                            <w:rPr>
                              <w:rFonts w:ascii="Comic Sans MS" w:hAnsi="Comic Sans MS"/>
                              <w:b/>
                              <w:color w:val="00B050"/>
                              <w:sz w:val="9"/>
                              <w:szCs w:val="28"/>
                            </w:rPr>
                            <w:t>Teamwork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DFC418" id="_s1145" o:spid="_x0000_s1027" style="position:absolute;margin-left:-69.25pt;margin-top:-161.6pt;width:39.4pt;height:3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" filled="f" strokecolor="#b2b2b2" strokeweight="2.25pt">
              <v:textbox inset="0,0,0,0">
                <w:txbxContent>
                  <w:p w14:paraId="49CC9AB5" w14:textId="77777777" w:rsidR="00261610" w:rsidRDefault="00261610" w:rsidP="00261610">
                    <w:pPr>
                      <w:jc w:val="center"/>
                      <w:rPr>
                        <w:rFonts w:ascii="Comic Sans MS" w:hAnsi="Comic Sans MS"/>
                        <w:b/>
                        <w:color w:val="00B050"/>
                        <w:sz w:val="9"/>
                        <w:szCs w:val="28"/>
                      </w:rPr>
                    </w:pPr>
                  </w:p>
                  <w:p w14:paraId="4957DEDB" w14:textId="77777777" w:rsidR="00261610" w:rsidRDefault="00261610" w:rsidP="00261610">
                    <w:pPr>
                      <w:jc w:val="center"/>
                      <w:rPr>
                        <w:rFonts w:ascii="Comic Sans MS" w:hAnsi="Comic Sans MS"/>
                        <w:b/>
                        <w:color w:val="00B050"/>
                        <w:sz w:val="4"/>
                        <w:szCs w:val="4"/>
                      </w:rPr>
                    </w:pPr>
                  </w:p>
                  <w:p w14:paraId="4B0D4DE0" w14:textId="77777777" w:rsidR="00261610" w:rsidRPr="00DE179C" w:rsidRDefault="00D92C28" w:rsidP="00261610">
                    <w:pPr>
                      <w:jc w:val="center"/>
                      <w:rPr>
                        <w:rFonts w:ascii="Comic Sans MS" w:hAnsi="Comic Sans MS"/>
                        <w:b/>
                        <w:color w:val="00B050"/>
                        <w:sz w:val="9"/>
                        <w:szCs w:val="28"/>
                      </w:rPr>
                    </w:pPr>
                    <w:r>
                      <w:rPr>
                        <w:rFonts w:ascii="Comic Sans MS" w:hAnsi="Comic Sans MS"/>
                        <w:b/>
                        <w:color w:val="00B050"/>
                        <w:sz w:val="9"/>
                        <w:szCs w:val="28"/>
                      </w:rPr>
                      <w:t>Teamwork</w:t>
                    </w:r>
                  </w:p>
                </w:txbxContent>
              </v:textbox>
            </v:oval>
          </w:pict>
        </mc:Fallback>
      </mc:AlternateContent>
    </w:r>
    <w:r>
      <w:rPr>
        <w:noProof/>
        <w:lang w:eastAsia="en-AU"/>
      </w:rPr>
      <mc:AlternateContent>
        <mc:Choice Requires="wps">
          <w:drawing>
            <wp:anchor distT="0" distB="0" distL="114300" distR="114300" simplePos="0" relativeHeight="251658240" behindDoc="0" locked="0" layoutInCell="1" allowOverlap="1" wp14:anchorId="3A726C0A" wp14:editId="24795435">
              <wp:simplePos x="0" y="0"/>
              <wp:positionH relativeFrom="column">
                <wp:posOffset>-880110</wp:posOffset>
              </wp:positionH>
              <wp:positionV relativeFrom="paragraph">
                <wp:posOffset>-3123565</wp:posOffset>
              </wp:positionV>
              <wp:extent cx="500380" cy="501015"/>
              <wp:effectExtent l="0" t="0" r="0" b="0"/>
              <wp:wrapNone/>
              <wp:docPr id="6" name="_s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501015"/>
                      </a:xfrm>
                      <a:prstGeom prst="ellipse">
                        <a:avLst/>
                      </a:prstGeom>
                      <a:noFill/>
                      <a:ln w="28575">
                        <a:solidFill>
                          <a:srgbClr val="666699"/>
                        </a:solidFill>
                        <a:round/>
                        <a:headEnd/>
                        <a:tailEnd/>
                      </a:ln>
                      <a:extLst>
                        <a:ext uri="{909E8E84-426E-40DD-AFC4-6F175D3DCCD1}">
                          <a14:hiddenFill xmlns:a14="http://schemas.microsoft.com/office/drawing/2010/main">
                            <a:solidFill>
                              <a:srgbClr val="FFFFFF"/>
                            </a:solidFill>
                          </a14:hiddenFill>
                        </a:ext>
                      </a:extLst>
                    </wps:spPr>
                    <wps:txbx>
                      <w:txbxContent>
                        <w:p w14:paraId="128E531A" w14:textId="77777777" w:rsidR="00261610" w:rsidRDefault="00261610" w:rsidP="00261610">
                          <w:pPr>
                            <w:jc w:val="center"/>
                            <w:rPr>
                              <w:rFonts w:ascii="Comic Sans MS" w:hAnsi="Comic Sans MS"/>
                              <w:b/>
                              <w:color w:val="00B050"/>
                              <w:sz w:val="9"/>
                              <w:szCs w:val="28"/>
                            </w:rPr>
                          </w:pPr>
                        </w:p>
                        <w:p w14:paraId="7916C90F" w14:textId="77777777" w:rsidR="00261610" w:rsidRDefault="00261610" w:rsidP="00261610">
                          <w:pPr>
                            <w:jc w:val="center"/>
                            <w:rPr>
                              <w:rFonts w:ascii="Comic Sans MS" w:hAnsi="Comic Sans MS"/>
                              <w:b/>
                              <w:color w:val="00B050"/>
                              <w:sz w:val="4"/>
                              <w:szCs w:val="4"/>
                            </w:rPr>
                          </w:pPr>
                        </w:p>
                        <w:p w14:paraId="7A2C42A0" w14:textId="77777777" w:rsidR="00261610" w:rsidRPr="00DE179C" w:rsidRDefault="00D92C28" w:rsidP="00261610">
                          <w:pPr>
                            <w:jc w:val="center"/>
                            <w:rPr>
                              <w:rFonts w:ascii="Comic Sans MS" w:hAnsi="Comic Sans MS"/>
                              <w:b/>
                              <w:color w:val="00B050"/>
                              <w:sz w:val="9"/>
                              <w:szCs w:val="28"/>
                            </w:rPr>
                          </w:pPr>
                          <w:r>
                            <w:rPr>
                              <w:rFonts w:ascii="Comic Sans MS" w:hAnsi="Comic Sans MS"/>
                              <w:b/>
                              <w:color w:val="00B050"/>
                              <w:sz w:val="9"/>
                              <w:szCs w:val="28"/>
                            </w:rPr>
                            <w:t>Respect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726C0A" id="_s1138" o:spid="_x0000_s1028" style="position:absolute;margin-left:-69.3pt;margin-top:-245.95pt;width:39.4pt;height:3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" filled="f" strokecolor="#669" strokeweight="2.25pt">
              <v:textbox inset="0,0,0,0">
                <w:txbxContent>
                  <w:p w14:paraId="128E531A" w14:textId="77777777" w:rsidR="00261610" w:rsidRDefault="00261610" w:rsidP="00261610">
                    <w:pPr>
                      <w:jc w:val="center"/>
                      <w:rPr>
                        <w:rFonts w:ascii="Comic Sans MS" w:hAnsi="Comic Sans MS"/>
                        <w:b/>
                        <w:color w:val="00B050"/>
                        <w:sz w:val="9"/>
                        <w:szCs w:val="28"/>
                      </w:rPr>
                    </w:pPr>
                  </w:p>
                  <w:p w14:paraId="7916C90F" w14:textId="77777777" w:rsidR="00261610" w:rsidRDefault="00261610" w:rsidP="00261610">
                    <w:pPr>
                      <w:jc w:val="center"/>
                      <w:rPr>
                        <w:rFonts w:ascii="Comic Sans MS" w:hAnsi="Comic Sans MS"/>
                        <w:b/>
                        <w:color w:val="00B050"/>
                        <w:sz w:val="4"/>
                        <w:szCs w:val="4"/>
                      </w:rPr>
                    </w:pPr>
                  </w:p>
                  <w:p w14:paraId="7A2C42A0" w14:textId="77777777" w:rsidR="00261610" w:rsidRPr="00DE179C" w:rsidRDefault="00D92C28" w:rsidP="00261610">
                    <w:pPr>
                      <w:jc w:val="center"/>
                      <w:rPr>
                        <w:rFonts w:ascii="Comic Sans MS" w:hAnsi="Comic Sans MS"/>
                        <w:b/>
                        <w:color w:val="00B050"/>
                        <w:sz w:val="9"/>
                        <w:szCs w:val="28"/>
                      </w:rPr>
                    </w:pPr>
                    <w:r>
                      <w:rPr>
                        <w:rFonts w:ascii="Comic Sans MS" w:hAnsi="Comic Sans MS"/>
                        <w:b/>
                        <w:color w:val="00B050"/>
                        <w:sz w:val="9"/>
                        <w:szCs w:val="28"/>
                      </w:rPr>
                      <w:t>Respect</w:t>
                    </w:r>
                  </w:p>
                </w:txbxContent>
              </v:textbox>
            </v:oval>
          </w:pict>
        </mc:Fallback>
      </mc:AlternateContent>
    </w:r>
    <w:r>
      <w:rPr>
        <w:noProof/>
        <w:lang w:eastAsia="en-AU"/>
      </w:rPr>
      <mc:AlternateContent>
        <mc:Choice Requires="wps">
          <w:drawing>
            <wp:anchor distT="0" distB="0" distL="114300" distR="114300" simplePos="0" relativeHeight="251657216" behindDoc="0" locked="0" layoutInCell="1" allowOverlap="1" wp14:anchorId="52A792A0" wp14:editId="72DB838F">
              <wp:simplePos x="0" y="0"/>
              <wp:positionH relativeFrom="column">
                <wp:posOffset>-880745</wp:posOffset>
              </wp:positionH>
              <wp:positionV relativeFrom="paragraph">
                <wp:posOffset>-4203065</wp:posOffset>
              </wp:positionV>
              <wp:extent cx="501015" cy="501015"/>
              <wp:effectExtent l="0" t="0" r="0" b="0"/>
              <wp:wrapNone/>
              <wp:docPr id="5" name="_s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501015"/>
                      </a:xfrm>
                      <a:prstGeom prst="ellipse">
                        <a:avLst/>
                      </a:prstGeom>
                      <a:noFill/>
                      <a:ln w="28575">
                        <a:solidFill>
                          <a:srgbClr val="A50021"/>
                        </a:solidFill>
                        <a:round/>
                        <a:headEnd/>
                        <a:tailEnd/>
                      </a:ln>
                      <a:extLst>
                        <a:ext uri="{909E8E84-426E-40DD-AFC4-6F175D3DCCD1}">
                          <a14:hiddenFill xmlns:a14="http://schemas.microsoft.com/office/drawing/2010/main">
                            <a:solidFill>
                              <a:srgbClr val="FFFFFF"/>
                            </a:solidFill>
                          </a14:hiddenFill>
                        </a:ext>
                      </a:extLst>
                    </wps:spPr>
                    <wps:txbx>
                      <w:txbxContent>
                        <w:p w14:paraId="4B719406" w14:textId="77777777" w:rsidR="00261610" w:rsidRDefault="00261610" w:rsidP="00261610">
                          <w:pPr>
                            <w:jc w:val="center"/>
                            <w:rPr>
                              <w:rFonts w:ascii="Comic Sans MS" w:hAnsi="Comic Sans MS"/>
                              <w:color w:val="00B050"/>
                              <w:sz w:val="9"/>
                              <w:szCs w:val="28"/>
                            </w:rPr>
                          </w:pPr>
                        </w:p>
                        <w:p w14:paraId="5F487542" w14:textId="77777777" w:rsidR="00261610" w:rsidRDefault="00261610" w:rsidP="00261610">
                          <w:pPr>
                            <w:jc w:val="center"/>
                            <w:rPr>
                              <w:rFonts w:ascii="Comic Sans MS" w:hAnsi="Comic Sans MS"/>
                              <w:color w:val="00B050"/>
                              <w:sz w:val="4"/>
                              <w:szCs w:val="4"/>
                            </w:rPr>
                          </w:pPr>
                        </w:p>
                        <w:p w14:paraId="79C73EF6" w14:textId="77777777" w:rsidR="00261610" w:rsidRPr="000C2D84" w:rsidRDefault="00D92C28" w:rsidP="00261610">
                          <w:pPr>
                            <w:jc w:val="center"/>
                            <w:rPr>
                              <w:rFonts w:ascii="Comic Sans MS" w:hAnsi="Comic Sans MS"/>
                              <w:b/>
                              <w:color w:val="00B050"/>
                              <w:sz w:val="9"/>
                              <w:szCs w:val="28"/>
                            </w:rPr>
                          </w:pPr>
                          <w:r>
                            <w:rPr>
                              <w:rFonts w:ascii="Comic Sans MS" w:hAnsi="Comic Sans MS"/>
                              <w:b/>
                              <w:color w:val="00B050"/>
                              <w:sz w:val="9"/>
                              <w:szCs w:val="28"/>
                            </w:rPr>
                            <w:t>Challenge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A792A0" id="_s1122" o:spid="_x0000_s1029" style="position:absolute;margin-left:-69.35pt;margin-top:-330.95pt;width:39.45pt;height:3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" filled="f" strokecolor="#a50021" strokeweight="2.25pt">
              <v:textbox inset="0,0,0,0">
                <w:txbxContent>
                  <w:p w14:paraId="4B719406" w14:textId="77777777" w:rsidR="00261610" w:rsidRDefault="00261610" w:rsidP="00261610">
                    <w:pPr>
                      <w:jc w:val="center"/>
                      <w:rPr>
                        <w:rFonts w:ascii="Comic Sans MS" w:hAnsi="Comic Sans MS"/>
                        <w:color w:val="00B050"/>
                        <w:sz w:val="9"/>
                        <w:szCs w:val="28"/>
                      </w:rPr>
                    </w:pPr>
                  </w:p>
                  <w:p w14:paraId="5F487542" w14:textId="77777777" w:rsidR="00261610" w:rsidRDefault="00261610" w:rsidP="00261610">
                    <w:pPr>
                      <w:jc w:val="center"/>
                      <w:rPr>
                        <w:rFonts w:ascii="Comic Sans MS" w:hAnsi="Comic Sans MS"/>
                        <w:color w:val="00B050"/>
                        <w:sz w:val="4"/>
                        <w:szCs w:val="4"/>
                      </w:rPr>
                    </w:pPr>
                  </w:p>
                  <w:p w14:paraId="79C73EF6" w14:textId="77777777" w:rsidR="00261610" w:rsidRPr="000C2D84" w:rsidRDefault="00D92C28" w:rsidP="00261610">
                    <w:pPr>
                      <w:jc w:val="center"/>
                      <w:rPr>
                        <w:rFonts w:ascii="Comic Sans MS" w:hAnsi="Comic Sans MS"/>
                        <w:b/>
                        <w:color w:val="00B050"/>
                        <w:sz w:val="9"/>
                        <w:szCs w:val="28"/>
                      </w:rPr>
                    </w:pPr>
                    <w:r>
                      <w:rPr>
                        <w:rFonts w:ascii="Comic Sans MS" w:hAnsi="Comic Sans MS"/>
                        <w:b/>
                        <w:color w:val="00B050"/>
                        <w:sz w:val="9"/>
                        <w:szCs w:val="28"/>
                      </w:rPr>
                      <w:t>Challenge</w:t>
                    </w:r>
                  </w:p>
                </w:txbxContent>
              </v:textbox>
            </v:oval>
          </w:pict>
        </mc:Fallback>
      </mc:AlternateContent>
    </w:r>
    <w:r>
      <w:rPr>
        <w:noProof/>
        <w:lang w:eastAsia="en-AU"/>
      </w:rPr>
      <mc:AlternateContent>
        <mc:Choice Requires="wps">
          <w:drawing>
            <wp:anchor distT="0" distB="0" distL="114300" distR="114300" simplePos="0" relativeHeight="251656192" behindDoc="0" locked="0" layoutInCell="1" allowOverlap="1" wp14:anchorId="01B0D98C" wp14:editId="1DD038E1">
              <wp:simplePos x="0" y="0"/>
              <wp:positionH relativeFrom="column">
                <wp:posOffset>-876935</wp:posOffset>
              </wp:positionH>
              <wp:positionV relativeFrom="paragraph">
                <wp:posOffset>-3663315</wp:posOffset>
              </wp:positionV>
              <wp:extent cx="501015" cy="500380"/>
              <wp:effectExtent l="0" t="0" r="0" b="0"/>
              <wp:wrapNone/>
              <wp:docPr id="4" name="_s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500380"/>
                      </a:xfrm>
                      <a:prstGeom prst="ellipse">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5C20FFC0" w14:textId="77777777" w:rsidR="00261610" w:rsidRDefault="00261610" w:rsidP="00261610">
                          <w:pPr>
                            <w:jc w:val="center"/>
                            <w:rPr>
                              <w:rFonts w:ascii="Comic Sans MS" w:hAnsi="Comic Sans MS"/>
                              <w:color w:val="00B050"/>
                              <w:sz w:val="9"/>
                              <w:szCs w:val="28"/>
                            </w:rPr>
                          </w:pPr>
                        </w:p>
                        <w:p w14:paraId="79005E29" w14:textId="77777777" w:rsidR="00261610" w:rsidRDefault="00261610" w:rsidP="00261610">
                          <w:pPr>
                            <w:jc w:val="center"/>
                            <w:rPr>
                              <w:rFonts w:ascii="Comic Sans MS" w:hAnsi="Comic Sans MS"/>
                              <w:color w:val="00B050"/>
                              <w:sz w:val="4"/>
                              <w:szCs w:val="4"/>
                            </w:rPr>
                          </w:pPr>
                        </w:p>
                        <w:p w14:paraId="1E293CF0" w14:textId="77777777" w:rsidR="00261610" w:rsidRPr="00D92C28" w:rsidRDefault="00D92C28" w:rsidP="00261610">
                          <w:pPr>
                            <w:jc w:val="center"/>
                            <w:rPr>
                              <w:rFonts w:ascii="Comic Sans MS" w:hAnsi="Comic Sans MS"/>
                              <w:b/>
                              <w:color w:val="00B050"/>
                              <w:sz w:val="8"/>
                              <w:szCs w:val="8"/>
                            </w:rPr>
                          </w:pPr>
                          <w:r w:rsidRPr="00D92C28">
                            <w:rPr>
                              <w:rFonts w:ascii="Comic Sans MS" w:hAnsi="Comic Sans MS"/>
                              <w:b/>
                              <w:color w:val="00B050"/>
                              <w:sz w:val="8"/>
                              <w:szCs w:val="8"/>
                            </w:rPr>
                            <w:t>Appreciation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B0D98C" id="_s1111" o:spid="_x0000_s1030" style="position:absolute;margin-left:-69.05pt;margin-top:-288.45pt;width:39.45pt;height:3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" filled="f" strokecolor="#993" strokeweight="2.25pt">
              <v:textbox inset="0,0,0,0">
                <w:txbxContent>
                  <w:p w14:paraId="5C20FFC0" w14:textId="77777777" w:rsidR="00261610" w:rsidRDefault="00261610" w:rsidP="00261610">
                    <w:pPr>
                      <w:jc w:val="center"/>
                      <w:rPr>
                        <w:rFonts w:ascii="Comic Sans MS" w:hAnsi="Comic Sans MS"/>
                        <w:color w:val="00B050"/>
                        <w:sz w:val="9"/>
                        <w:szCs w:val="28"/>
                      </w:rPr>
                    </w:pPr>
                  </w:p>
                  <w:p w14:paraId="79005E29" w14:textId="77777777" w:rsidR="00261610" w:rsidRDefault="00261610" w:rsidP="00261610">
                    <w:pPr>
                      <w:jc w:val="center"/>
                      <w:rPr>
                        <w:rFonts w:ascii="Comic Sans MS" w:hAnsi="Comic Sans MS"/>
                        <w:color w:val="00B050"/>
                        <w:sz w:val="4"/>
                        <w:szCs w:val="4"/>
                      </w:rPr>
                    </w:pPr>
                  </w:p>
                  <w:p w14:paraId="1E293CF0" w14:textId="77777777" w:rsidR="00261610" w:rsidRPr="00D92C28" w:rsidRDefault="00D92C28" w:rsidP="00261610">
                    <w:pPr>
                      <w:jc w:val="center"/>
                      <w:rPr>
                        <w:rFonts w:ascii="Comic Sans MS" w:hAnsi="Comic Sans MS"/>
                        <w:b/>
                        <w:color w:val="00B050"/>
                        <w:sz w:val="8"/>
                        <w:szCs w:val="8"/>
                      </w:rPr>
                    </w:pPr>
                    <w:r w:rsidRPr="00D92C28">
                      <w:rPr>
                        <w:rFonts w:ascii="Comic Sans MS" w:hAnsi="Comic Sans MS"/>
                        <w:b/>
                        <w:color w:val="00B050"/>
                        <w:sz w:val="8"/>
                        <w:szCs w:val="8"/>
                      </w:rPr>
                      <w:t>Appreciation</w:t>
                    </w:r>
                  </w:p>
                </w:txbxContent>
              </v:textbox>
            </v:oval>
          </w:pict>
        </mc:Fallback>
      </mc:AlternateContent>
    </w:r>
    <w:r>
      <w:rPr>
        <w:noProof/>
        <w:lang w:eastAsia="en-AU"/>
      </w:rPr>
      <mc:AlternateContent>
        <mc:Choice Requires="wps">
          <w:drawing>
            <wp:anchor distT="0" distB="0" distL="114300" distR="114300" simplePos="0" relativeHeight="251655168" behindDoc="0" locked="0" layoutInCell="1" allowOverlap="1" wp14:anchorId="78968608" wp14:editId="2B2594D6">
              <wp:simplePos x="0" y="0"/>
              <wp:positionH relativeFrom="column">
                <wp:posOffset>-879475</wp:posOffset>
              </wp:positionH>
              <wp:positionV relativeFrom="paragraph">
                <wp:posOffset>-1520190</wp:posOffset>
              </wp:positionV>
              <wp:extent cx="501015" cy="500380"/>
              <wp:effectExtent l="0" t="0" r="0" b="0"/>
              <wp:wrapNone/>
              <wp:docPr id="3" name="_s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500380"/>
                      </a:xfrm>
                      <a:prstGeom prst="ellipse">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1B628AE9" w14:textId="77777777" w:rsidR="00261610" w:rsidRDefault="00261610" w:rsidP="00261610">
                          <w:pPr>
                            <w:jc w:val="center"/>
                            <w:rPr>
                              <w:rFonts w:ascii="Comic Sans MS" w:hAnsi="Comic Sans MS"/>
                              <w:color w:val="00B050"/>
                              <w:sz w:val="9"/>
                              <w:szCs w:val="28"/>
                            </w:rPr>
                          </w:pPr>
                        </w:p>
                        <w:p w14:paraId="2E77D88C" w14:textId="77777777" w:rsidR="00261610" w:rsidRDefault="00261610" w:rsidP="00261610">
                          <w:pPr>
                            <w:jc w:val="center"/>
                            <w:rPr>
                              <w:rFonts w:ascii="Comic Sans MS" w:hAnsi="Comic Sans MS"/>
                              <w:color w:val="00B050"/>
                              <w:sz w:val="4"/>
                              <w:szCs w:val="4"/>
                            </w:rPr>
                          </w:pPr>
                        </w:p>
                        <w:p w14:paraId="46BB4CC6" w14:textId="77777777" w:rsidR="00261610" w:rsidRPr="000C2D84" w:rsidRDefault="00D92C28" w:rsidP="00261610">
                          <w:pPr>
                            <w:jc w:val="center"/>
                            <w:rPr>
                              <w:rFonts w:ascii="Comic Sans MS" w:hAnsi="Comic Sans MS"/>
                              <w:b/>
                              <w:color w:val="00B050"/>
                              <w:sz w:val="9"/>
                              <w:szCs w:val="28"/>
                            </w:rPr>
                          </w:pPr>
                          <w:r>
                            <w:rPr>
                              <w:rFonts w:ascii="Comic Sans MS" w:hAnsi="Comic Sans MS"/>
                              <w:b/>
                              <w:color w:val="00B050"/>
                              <w:sz w:val="9"/>
                              <w:szCs w:val="28"/>
                            </w:rPr>
                            <w:t>Tolerance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968608" id="_s1089" o:spid="_x0000_s1031" style="position:absolute;margin-left:-69.25pt;margin-top:-119.7pt;width:39.45pt;height:3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" filled="f" strokecolor="#993" strokeweight="2.25pt">
              <v:textbox inset="0,0,0,0">
                <w:txbxContent>
                  <w:p w14:paraId="1B628AE9" w14:textId="77777777" w:rsidR="00261610" w:rsidRDefault="00261610" w:rsidP="00261610">
                    <w:pPr>
                      <w:jc w:val="center"/>
                      <w:rPr>
                        <w:rFonts w:ascii="Comic Sans MS" w:hAnsi="Comic Sans MS"/>
                        <w:color w:val="00B050"/>
                        <w:sz w:val="9"/>
                        <w:szCs w:val="28"/>
                      </w:rPr>
                    </w:pPr>
                  </w:p>
                  <w:p w14:paraId="2E77D88C" w14:textId="77777777" w:rsidR="00261610" w:rsidRDefault="00261610" w:rsidP="00261610">
                    <w:pPr>
                      <w:jc w:val="center"/>
                      <w:rPr>
                        <w:rFonts w:ascii="Comic Sans MS" w:hAnsi="Comic Sans MS"/>
                        <w:color w:val="00B050"/>
                        <w:sz w:val="4"/>
                        <w:szCs w:val="4"/>
                      </w:rPr>
                    </w:pPr>
                  </w:p>
                  <w:p w14:paraId="46BB4CC6" w14:textId="77777777" w:rsidR="00261610" w:rsidRPr="000C2D84" w:rsidRDefault="00D92C28" w:rsidP="00261610">
                    <w:pPr>
                      <w:jc w:val="center"/>
                      <w:rPr>
                        <w:rFonts w:ascii="Comic Sans MS" w:hAnsi="Comic Sans MS"/>
                        <w:b/>
                        <w:color w:val="00B050"/>
                        <w:sz w:val="9"/>
                        <w:szCs w:val="28"/>
                      </w:rPr>
                    </w:pPr>
                    <w:r>
                      <w:rPr>
                        <w:rFonts w:ascii="Comic Sans MS" w:hAnsi="Comic Sans MS"/>
                        <w:b/>
                        <w:color w:val="00B050"/>
                        <w:sz w:val="9"/>
                        <w:szCs w:val="28"/>
                      </w:rPr>
                      <w:t>Tolerance</w:t>
                    </w:r>
                  </w:p>
                </w:txbxContent>
              </v:textbox>
            </v:oval>
          </w:pict>
        </mc:Fallback>
      </mc:AlternateContent>
    </w:r>
    <w:r>
      <w:rPr>
        <w:noProof/>
        <w:lang w:eastAsia="en-AU"/>
      </w:rPr>
      <mc:AlternateContent>
        <mc:Choice Requires="wps">
          <w:drawing>
            <wp:anchor distT="0" distB="0" distL="114300" distR="114300" simplePos="0" relativeHeight="251654144" behindDoc="0" locked="0" layoutInCell="1" allowOverlap="1" wp14:anchorId="41A0C743" wp14:editId="5F70D894">
              <wp:simplePos x="0" y="0"/>
              <wp:positionH relativeFrom="column">
                <wp:posOffset>-880110</wp:posOffset>
              </wp:positionH>
              <wp:positionV relativeFrom="paragraph">
                <wp:posOffset>-982980</wp:posOffset>
              </wp:positionV>
              <wp:extent cx="501015" cy="501015"/>
              <wp:effectExtent l="0" t="0" r="0" b="0"/>
              <wp:wrapNone/>
              <wp:docPr id="2" name="_s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501015"/>
                      </a:xfrm>
                      <a:prstGeom prst="ellipse">
                        <a:avLst/>
                      </a:prstGeom>
                      <a:noFill/>
                      <a:ln w="28575">
                        <a:solidFill>
                          <a:srgbClr val="666699"/>
                        </a:solidFill>
                        <a:round/>
                        <a:headEnd/>
                        <a:tailEnd/>
                      </a:ln>
                      <a:extLst>
                        <a:ext uri="{909E8E84-426E-40DD-AFC4-6F175D3DCCD1}">
                          <a14:hiddenFill xmlns:a14="http://schemas.microsoft.com/office/drawing/2010/main">
                            <a:solidFill>
                              <a:srgbClr val="FFFFFF"/>
                            </a:solidFill>
                          </a14:hiddenFill>
                        </a:ext>
                      </a:extLst>
                    </wps:spPr>
                    <wps:txbx>
                      <w:txbxContent>
                        <w:p w14:paraId="4D57564F" w14:textId="77777777" w:rsidR="00261610" w:rsidRDefault="00261610" w:rsidP="00261610">
                          <w:pPr>
                            <w:jc w:val="center"/>
                            <w:rPr>
                              <w:rFonts w:ascii="Comic Sans MS" w:hAnsi="Comic Sans MS"/>
                              <w:b/>
                              <w:color w:val="00B050"/>
                              <w:sz w:val="9"/>
                              <w:szCs w:val="28"/>
                            </w:rPr>
                          </w:pPr>
                        </w:p>
                        <w:p w14:paraId="2A96E34D" w14:textId="77777777" w:rsidR="00261610" w:rsidRDefault="00261610" w:rsidP="00261610">
                          <w:pPr>
                            <w:jc w:val="center"/>
                            <w:rPr>
                              <w:rFonts w:ascii="Comic Sans MS" w:hAnsi="Comic Sans MS"/>
                              <w:b/>
                              <w:color w:val="00B050"/>
                              <w:sz w:val="4"/>
                              <w:szCs w:val="4"/>
                            </w:rPr>
                          </w:pPr>
                        </w:p>
                        <w:p w14:paraId="799AC933" w14:textId="77777777" w:rsidR="00261610" w:rsidRPr="00DE179C" w:rsidRDefault="00261610" w:rsidP="00261610">
                          <w:pPr>
                            <w:jc w:val="center"/>
                            <w:rPr>
                              <w:rFonts w:ascii="Comic Sans MS" w:hAnsi="Comic Sans MS"/>
                              <w:b/>
                              <w:color w:val="00B050"/>
                              <w:sz w:val="9"/>
                              <w:szCs w:val="28"/>
                            </w:rPr>
                          </w:pPr>
                          <w:r w:rsidRPr="00DE179C">
                            <w:rPr>
                              <w:rFonts w:ascii="Comic Sans MS" w:hAnsi="Comic Sans MS"/>
                              <w:b/>
                              <w:color w:val="00B050"/>
                              <w:sz w:val="9"/>
                              <w:szCs w:val="28"/>
                            </w:rPr>
                            <w:t>Inclusion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A0C743" id="_s1059" o:spid="_x0000_s1032" style="position:absolute;margin-left:-69.3pt;margin-top:-77.4pt;width:39.45pt;height:39.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" filled="f" strokecolor="#669" strokeweight="2.25pt">
              <v:textbox inset="0,0,0,0">
                <w:txbxContent>
                  <w:p w14:paraId="4D57564F" w14:textId="77777777" w:rsidR="00261610" w:rsidRDefault="00261610" w:rsidP="00261610">
                    <w:pPr>
                      <w:jc w:val="center"/>
                      <w:rPr>
                        <w:rFonts w:ascii="Comic Sans MS" w:hAnsi="Comic Sans MS"/>
                        <w:b/>
                        <w:color w:val="00B050"/>
                        <w:sz w:val="9"/>
                        <w:szCs w:val="28"/>
                      </w:rPr>
                    </w:pPr>
                  </w:p>
                  <w:p w14:paraId="2A96E34D" w14:textId="77777777" w:rsidR="00261610" w:rsidRDefault="00261610" w:rsidP="00261610">
                    <w:pPr>
                      <w:jc w:val="center"/>
                      <w:rPr>
                        <w:rFonts w:ascii="Comic Sans MS" w:hAnsi="Comic Sans MS"/>
                        <w:b/>
                        <w:color w:val="00B050"/>
                        <w:sz w:val="4"/>
                        <w:szCs w:val="4"/>
                      </w:rPr>
                    </w:pPr>
                  </w:p>
                  <w:p w14:paraId="799AC933" w14:textId="77777777" w:rsidR="00261610" w:rsidRPr="00DE179C" w:rsidRDefault="00261610" w:rsidP="00261610">
                    <w:pPr>
                      <w:jc w:val="center"/>
                      <w:rPr>
                        <w:rFonts w:ascii="Comic Sans MS" w:hAnsi="Comic Sans MS"/>
                        <w:b/>
                        <w:color w:val="00B050"/>
                        <w:sz w:val="9"/>
                        <w:szCs w:val="28"/>
                      </w:rPr>
                    </w:pPr>
                    <w:r w:rsidRPr="00DE179C">
                      <w:rPr>
                        <w:rFonts w:ascii="Comic Sans MS" w:hAnsi="Comic Sans MS"/>
                        <w:b/>
                        <w:color w:val="00B050"/>
                        <w:sz w:val="9"/>
                        <w:szCs w:val="28"/>
                      </w:rPr>
                      <w:t>Inclusion</w:t>
                    </w:r>
                  </w:p>
                </w:txbxContent>
              </v:textbox>
            </v:oval>
          </w:pict>
        </mc:Fallback>
      </mc:AlternateContent>
    </w:r>
    <w:r>
      <w:rPr>
        <w:noProof/>
        <w:lang w:eastAsia="en-AU"/>
      </w:rPr>
      <mc:AlternateContent>
        <mc:Choice Requires="wps">
          <w:drawing>
            <wp:anchor distT="0" distB="0" distL="114300" distR="114300" simplePos="0" relativeHeight="251660288" behindDoc="0" locked="0" layoutInCell="1" allowOverlap="1" wp14:anchorId="5009248A" wp14:editId="3E153691">
              <wp:simplePos x="0" y="0"/>
              <wp:positionH relativeFrom="column">
                <wp:posOffset>-879475</wp:posOffset>
              </wp:positionH>
              <wp:positionV relativeFrom="paragraph">
                <wp:posOffset>-2583815</wp:posOffset>
              </wp:positionV>
              <wp:extent cx="500380" cy="500380"/>
              <wp:effectExtent l="0" t="0" r="0" b="0"/>
              <wp:wrapNone/>
              <wp:docPr id="1" name="_s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500380"/>
                      </a:xfrm>
                      <a:prstGeom prst="ellipse">
                        <a:avLst/>
                      </a:prstGeom>
                      <a:noFill/>
                      <a:ln w="28575">
                        <a:solidFill>
                          <a:srgbClr val="4C6D80"/>
                        </a:solidFill>
                        <a:round/>
                        <a:headEnd/>
                        <a:tailEnd/>
                      </a:ln>
                      <a:extLst>
                        <a:ext uri="{909E8E84-426E-40DD-AFC4-6F175D3DCCD1}">
                          <a14:hiddenFill xmlns:a14="http://schemas.microsoft.com/office/drawing/2010/main">
                            <a:solidFill>
                              <a:srgbClr val="FFFFFF"/>
                            </a:solidFill>
                          </a14:hiddenFill>
                        </a:ext>
                      </a:extLst>
                    </wps:spPr>
                    <wps:txbx>
                      <w:txbxContent>
                        <w:p w14:paraId="3A82B5F5" w14:textId="77777777" w:rsidR="00261610" w:rsidRPr="001345A0" w:rsidRDefault="00261610" w:rsidP="00261610">
                          <w:pPr>
                            <w:jc w:val="center"/>
                            <w:rPr>
                              <w:sz w:val="6"/>
                              <w:szCs w:val="6"/>
                            </w:rPr>
                          </w:pPr>
                        </w:p>
                        <w:p w14:paraId="438B41E2" w14:textId="66E252A8" w:rsidR="00261610" w:rsidRPr="00DE179C" w:rsidRDefault="0018205C" w:rsidP="00261610">
                          <w:pPr>
                            <w:jc w:val="center"/>
                            <w:rPr>
                              <w:sz w:val="8"/>
                            </w:rPr>
                          </w:pPr>
                          <w:r>
                            <w:rPr>
                              <w:noProof/>
                              <w:sz w:val="8"/>
                            </w:rPr>
                            <w:drawing>
                              <wp:inline distT="0" distB="0" distL="0" distR="0" wp14:anchorId="712BAEE6" wp14:editId="5A0AAED7">
                                <wp:extent cx="330200" cy="2476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200" cy="247650"/>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09248A" id="_s1149" o:spid="_x0000_s1033" style="position:absolute;margin-left:-69.25pt;margin-top:-203.45pt;width:39.4pt;height:3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" filled="f" strokecolor="#4c6d80" strokeweight="2.25pt">
              <v:textbox inset="0,0,0,0">
                <w:txbxContent>
                  <w:p w14:paraId="3A82B5F5" w14:textId="77777777" w:rsidR="00261610" w:rsidRPr="001345A0" w:rsidRDefault="00261610" w:rsidP="00261610">
                    <w:pPr>
                      <w:jc w:val="center"/>
                      <w:rPr>
                        <w:sz w:val="6"/>
                        <w:szCs w:val="6"/>
                      </w:rPr>
                    </w:pPr>
                  </w:p>
                  <w:p w14:paraId="438B41E2" w14:textId="66E252A8" w:rsidR="00261610" w:rsidRPr="00DE179C" w:rsidRDefault="0018205C" w:rsidP="00261610">
                    <w:pPr>
                      <w:jc w:val="center"/>
                      <w:rPr>
                        <w:sz w:val="8"/>
                      </w:rPr>
                    </w:pPr>
                    <w:r>
                      <w:rPr>
                        <w:noProof/>
                        <w:sz w:val="8"/>
                      </w:rPr>
                      <w:drawing>
                        <wp:inline distT="0" distB="0" distL="0" distR="0" wp14:anchorId="712BAEE6" wp14:editId="5A0AAED7">
                          <wp:extent cx="330200" cy="2476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200" cy="247650"/>
                                  </a:xfrm>
                                  <a:prstGeom prst="rect">
                                    <a:avLst/>
                                  </a:prstGeom>
                                  <a:noFill/>
                                  <a:ln>
                                    <a:noFill/>
                                  </a:ln>
                                </pic:spPr>
                              </pic:pic>
                            </a:graphicData>
                          </a:graphic>
                        </wp:inline>
                      </w:drawing>
                    </w:r>
                  </w:p>
                </w:txbxContent>
              </v:textbox>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261A6" w14:textId="77777777" w:rsidR="00EB02D8" w:rsidRDefault="00EB02D8">
      <w:r>
        <w:separator/>
      </w:r>
    </w:p>
  </w:footnote>
  <w:footnote w:type="continuationSeparator" w:id="0">
    <w:p w14:paraId="2C4DE280" w14:textId="77777777" w:rsidR="00EB02D8" w:rsidRDefault="00EB0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920B" w14:textId="0965EAE8" w:rsidR="00F86369" w:rsidRDefault="0018205C" w:rsidP="006771C5">
    <w:pPr>
      <w:pStyle w:val="Header"/>
      <w:ind w:left="-1704"/>
      <w:jc w:val="center"/>
    </w:pPr>
    <w:r>
      <w:rPr>
        <w:noProof/>
        <w:lang w:eastAsia="en-AU"/>
      </w:rPr>
      <w:drawing>
        <wp:anchor distT="0" distB="0" distL="114300" distR="114300" simplePos="0" relativeHeight="251662336" behindDoc="0" locked="0" layoutInCell="1" allowOverlap="1" wp14:anchorId="03DB9877" wp14:editId="26CC5F04">
          <wp:simplePos x="0" y="0"/>
          <wp:positionH relativeFrom="column">
            <wp:posOffset>-1905</wp:posOffset>
          </wp:positionH>
          <wp:positionV relativeFrom="paragraph">
            <wp:posOffset>-351155</wp:posOffset>
          </wp:positionV>
          <wp:extent cx="6486525" cy="169100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91440" distB="91440" distL="114300" distR="114300" simplePos="0" relativeHeight="251653120" behindDoc="1" locked="0" layoutInCell="0" allowOverlap="1" wp14:anchorId="1A74CE59" wp14:editId="0BC8FD42">
              <wp:simplePos x="0" y="0"/>
              <wp:positionH relativeFrom="page">
                <wp:posOffset>-635</wp:posOffset>
              </wp:positionH>
              <wp:positionV relativeFrom="page">
                <wp:posOffset>-9525</wp:posOffset>
              </wp:positionV>
              <wp:extent cx="1200785" cy="10753725"/>
              <wp:effectExtent l="0" t="0" r="0" b="0"/>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785" cy="10753725"/>
                      </a:xfrm>
                      <a:prstGeom prst="rect">
                        <a:avLst/>
                      </a:prstGeom>
                      <a:gradFill rotWithShape="0">
                        <a:gsLst>
                          <a:gs pos="0">
                            <a:srgbClr val="EAF1DD"/>
                          </a:gs>
                          <a:gs pos="100000">
                            <a:srgbClr val="EAF1DD">
                              <a:gamma/>
                              <a:tint val="20000"/>
                              <a:invGamma/>
                            </a:srgbClr>
                          </a:gs>
                        </a:gsLst>
                        <a:lin ang="2700000" scaled="1"/>
                      </a:gra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09CB9BC0" w14:textId="77777777" w:rsidR="00434CF7" w:rsidRPr="00137008" w:rsidRDefault="00434CF7" w:rsidP="00434CF7">
                          <w:pPr>
                            <w:rPr>
                              <w:color w:val="FFFFFF"/>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A74CE59" id="Rectangle 29" o:spid="_x0000_s1026" style="position:absolute;left:0;text-align:left;margin-left:-.05pt;margin-top:-.75pt;width:94.55pt;height:846.75pt;flip:x;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" o:allowincell="f" fillcolor="#eaf1dd" stroked="f" strokeweight="1.5pt">
              <v:fill color2="#fbfcf8" angle="45" focus="100%" type="gradient"/>
              <v:shadow color="#f79646" opacity=".5" offset="-15pt,0"/>
              <v:textbox inset="21.6pt,21.6pt,21.6pt,21.6pt">
                <w:txbxContent>
                  <w:p w14:paraId="09CB9BC0" w14:textId="77777777" w:rsidR="00434CF7" w:rsidRPr="00137008" w:rsidRDefault="00434CF7" w:rsidP="00434CF7">
                    <w:pPr>
                      <w:rPr>
                        <w:color w:val="FFFFFF"/>
                        <w:sz w:val="18"/>
                        <w:szCs w:val="18"/>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7" type="#_x0000_t75" style="width:23pt;height:18.5pt" o:bullet="t">
        <v:imagedata r:id="rId1" o:title="Wacky Bullet"/>
      </v:shape>
    </w:pict>
  </w:numPicBullet>
  <w:abstractNum w:abstractNumId="0" w15:restartNumberingAfterBreak="0">
    <w:nsid w:val="616F2D50"/>
    <w:multiLevelType w:val="hybridMultilevel"/>
    <w:tmpl w:val="1B501CFE"/>
    <w:lvl w:ilvl="0" w:tplc="0C09000D">
      <w:start w:val="1"/>
      <w:numFmt w:val="bullet"/>
      <w:lvlText w:val=""/>
      <w:lvlJc w:val="left"/>
      <w:pPr>
        <w:tabs>
          <w:tab w:val="num" w:pos="2160"/>
        </w:tabs>
        <w:ind w:left="2160" w:hanging="360"/>
      </w:pPr>
      <w:rPr>
        <w:rFonts w:ascii="Wingdings" w:hAnsi="Wingdings"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6A84190B"/>
    <w:multiLevelType w:val="hybridMultilevel"/>
    <w:tmpl w:val="ED9C13D8"/>
    <w:lvl w:ilvl="0" w:tplc="0C09000D">
      <w:start w:val="1"/>
      <w:numFmt w:val="bulle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15:restartNumberingAfterBreak="0">
    <w:nsid w:val="6D826451"/>
    <w:multiLevelType w:val="hybridMultilevel"/>
    <w:tmpl w:val="65CEF2EC"/>
    <w:lvl w:ilvl="0" w:tplc="FB162542">
      <w:start w:val="1"/>
      <w:numFmt w:val="bullet"/>
      <w:lvlText w:val=""/>
      <w:lvlPicBulletId w:val="0"/>
      <w:lvlJc w:val="left"/>
      <w:pPr>
        <w:tabs>
          <w:tab w:val="num" w:pos="720"/>
        </w:tabs>
        <w:ind w:left="720" w:hanging="360"/>
      </w:pPr>
      <w:rPr>
        <w:rFonts w:ascii="Symbol" w:hAnsi="Symbol" w:hint="default"/>
        <w:color w:val="FF0000"/>
      </w:rPr>
    </w:lvl>
    <w:lvl w:ilvl="1" w:tplc="0C090001">
      <w:start w:val="1"/>
      <w:numFmt w:val="bullet"/>
      <w:lvlText w:val=""/>
      <w:lvlJc w:val="left"/>
      <w:pPr>
        <w:tabs>
          <w:tab w:val="num" w:pos="1440"/>
        </w:tabs>
        <w:ind w:left="1440" w:hanging="360"/>
      </w:pPr>
      <w:rPr>
        <w:rFonts w:ascii="Symbol" w:hAnsi="Symbol" w:hint="default"/>
      </w:rPr>
    </w:lvl>
    <w:lvl w:ilvl="2" w:tplc="691CC190" w:tentative="1">
      <w:start w:val="1"/>
      <w:numFmt w:val="bullet"/>
      <w:lvlText w:val=""/>
      <w:lvlJc w:val="left"/>
      <w:pPr>
        <w:tabs>
          <w:tab w:val="num" w:pos="2160"/>
        </w:tabs>
        <w:ind w:left="2160" w:hanging="360"/>
      </w:pPr>
      <w:rPr>
        <w:rFonts w:ascii="Symbol" w:hAnsi="Symbol" w:hint="default"/>
      </w:rPr>
    </w:lvl>
    <w:lvl w:ilvl="3" w:tplc="45229C48" w:tentative="1">
      <w:start w:val="1"/>
      <w:numFmt w:val="bullet"/>
      <w:lvlText w:val=""/>
      <w:lvlJc w:val="left"/>
      <w:pPr>
        <w:tabs>
          <w:tab w:val="num" w:pos="2880"/>
        </w:tabs>
        <w:ind w:left="2880" w:hanging="360"/>
      </w:pPr>
      <w:rPr>
        <w:rFonts w:ascii="Symbol" w:hAnsi="Symbol" w:hint="default"/>
      </w:rPr>
    </w:lvl>
    <w:lvl w:ilvl="4" w:tplc="E25093EA" w:tentative="1">
      <w:start w:val="1"/>
      <w:numFmt w:val="bullet"/>
      <w:lvlText w:val=""/>
      <w:lvlJc w:val="left"/>
      <w:pPr>
        <w:tabs>
          <w:tab w:val="num" w:pos="3600"/>
        </w:tabs>
        <w:ind w:left="3600" w:hanging="360"/>
      </w:pPr>
      <w:rPr>
        <w:rFonts w:ascii="Symbol" w:hAnsi="Symbol" w:hint="default"/>
      </w:rPr>
    </w:lvl>
    <w:lvl w:ilvl="5" w:tplc="033C947C" w:tentative="1">
      <w:start w:val="1"/>
      <w:numFmt w:val="bullet"/>
      <w:lvlText w:val=""/>
      <w:lvlJc w:val="left"/>
      <w:pPr>
        <w:tabs>
          <w:tab w:val="num" w:pos="4320"/>
        </w:tabs>
        <w:ind w:left="4320" w:hanging="360"/>
      </w:pPr>
      <w:rPr>
        <w:rFonts w:ascii="Symbol" w:hAnsi="Symbol" w:hint="default"/>
      </w:rPr>
    </w:lvl>
    <w:lvl w:ilvl="6" w:tplc="032E5676" w:tentative="1">
      <w:start w:val="1"/>
      <w:numFmt w:val="bullet"/>
      <w:lvlText w:val=""/>
      <w:lvlJc w:val="left"/>
      <w:pPr>
        <w:tabs>
          <w:tab w:val="num" w:pos="5040"/>
        </w:tabs>
        <w:ind w:left="5040" w:hanging="360"/>
      </w:pPr>
      <w:rPr>
        <w:rFonts w:ascii="Symbol" w:hAnsi="Symbol" w:hint="default"/>
      </w:rPr>
    </w:lvl>
    <w:lvl w:ilvl="7" w:tplc="77686C18" w:tentative="1">
      <w:start w:val="1"/>
      <w:numFmt w:val="bullet"/>
      <w:lvlText w:val=""/>
      <w:lvlJc w:val="left"/>
      <w:pPr>
        <w:tabs>
          <w:tab w:val="num" w:pos="5760"/>
        </w:tabs>
        <w:ind w:left="5760" w:hanging="360"/>
      </w:pPr>
      <w:rPr>
        <w:rFonts w:ascii="Symbol" w:hAnsi="Symbol" w:hint="default"/>
      </w:rPr>
    </w:lvl>
    <w:lvl w:ilvl="8" w:tplc="406A7B2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0E72480"/>
    <w:multiLevelType w:val="hybridMultilevel"/>
    <w:tmpl w:val="E0C457F4"/>
    <w:lvl w:ilvl="0" w:tplc="8872FFB2">
      <w:start w:val="1"/>
      <w:numFmt w:val="bullet"/>
      <w:lvlText w:val=""/>
      <w:lvlPicBulletId w:val="0"/>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5666314">
    <w:abstractNumId w:val="2"/>
  </w:num>
  <w:num w:numId="2" w16cid:durableId="1811747323">
    <w:abstractNumId w:val="3"/>
  </w:num>
  <w:num w:numId="3" w16cid:durableId="185750449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15438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42"/>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1BD"/>
    <w:rsid w:val="00004758"/>
    <w:rsid w:val="0001790B"/>
    <w:rsid w:val="000309E1"/>
    <w:rsid w:val="000C2D84"/>
    <w:rsid w:val="001345A0"/>
    <w:rsid w:val="0018205C"/>
    <w:rsid w:val="001A6021"/>
    <w:rsid w:val="001D5EF7"/>
    <w:rsid w:val="00206FD7"/>
    <w:rsid w:val="00246169"/>
    <w:rsid w:val="00261610"/>
    <w:rsid w:val="00271367"/>
    <w:rsid w:val="002833F7"/>
    <w:rsid w:val="0028543E"/>
    <w:rsid w:val="00286E39"/>
    <w:rsid w:val="002877A6"/>
    <w:rsid w:val="002A544D"/>
    <w:rsid w:val="002A56D1"/>
    <w:rsid w:val="002F53F7"/>
    <w:rsid w:val="00306049"/>
    <w:rsid w:val="003171BD"/>
    <w:rsid w:val="0037141F"/>
    <w:rsid w:val="003851D4"/>
    <w:rsid w:val="00391918"/>
    <w:rsid w:val="003A46F6"/>
    <w:rsid w:val="003D0CAD"/>
    <w:rsid w:val="00407ACB"/>
    <w:rsid w:val="00431746"/>
    <w:rsid w:val="00434CF7"/>
    <w:rsid w:val="0044289C"/>
    <w:rsid w:val="00457E8C"/>
    <w:rsid w:val="0048633A"/>
    <w:rsid w:val="004C2F9A"/>
    <w:rsid w:val="00505C04"/>
    <w:rsid w:val="005311C6"/>
    <w:rsid w:val="005624EA"/>
    <w:rsid w:val="00566EE4"/>
    <w:rsid w:val="005F2F03"/>
    <w:rsid w:val="0061185C"/>
    <w:rsid w:val="006647B7"/>
    <w:rsid w:val="006721A9"/>
    <w:rsid w:val="00674A4F"/>
    <w:rsid w:val="006771C5"/>
    <w:rsid w:val="006C0119"/>
    <w:rsid w:val="006C340C"/>
    <w:rsid w:val="006C3D96"/>
    <w:rsid w:val="006F58E9"/>
    <w:rsid w:val="00700FAF"/>
    <w:rsid w:val="00715B69"/>
    <w:rsid w:val="00786460"/>
    <w:rsid w:val="007A1460"/>
    <w:rsid w:val="007A4D49"/>
    <w:rsid w:val="007A51B2"/>
    <w:rsid w:val="007D167B"/>
    <w:rsid w:val="007E039F"/>
    <w:rsid w:val="007E701B"/>
    <w:rsid w:val="007F6F19"/>
    <w:rsid w:val="00810DC6"/>
    <w:rsid w:val="00821773"/>
    <w:rsid w:val="008219E5"/>
    <w:rsid w:val="00847FA1"/>
    <w:rsid w:val="009141BA"/>
    <w:rsid w:val="0091740D"/>
    <w:rsid w:val="00923AA2"/>
    <w:rsid w:val="0093253D"/>
    <w:rsid w:val="00936795"/>
    <w:rsid w:val="00944524"/>
    <w:rsid w:val="0097062F"/>
    <w:rsid w:val="00980F12"/>
    <w:rsid w:val="009A36B7"/>
    <w:rsid w:val="009A7E14"/>
    <w:rsid w:val="00A2746C"/>
    <w:rsid w:val="00A66212"/>
    <w:rsid w:val="00A95F2D"/>
    <w:rsid w:val="00AA546F"/>
    <w:rsid w:val="00AB19E5"/>
    <w:rsid w:val="00B03F75"/>
    <w:rsid w:val="00B9188A"/>
    <w:rsid w:val="00BF27EF"/>
    <w:rsid w:val="00C8580D"/>
    <w:rsid w:val="00C923E7"/>
    <w:rsid w:val="00C9385C"/>
    <w:rsid w:val="00CB224E"/>
    <w:rsid w:val="00CC56B1"/>
    <w:rsid w:val="00D00860"/>
    <w:rsid w:val="00D15D97"/>
    <w:rsid w:val="00D2544B"/>
    <w:rsid w:val="00D338A8"/>
    <w:rsid w:val="00D36D6A"/>
    <w:rsid w:val="00D57B0B"/>
    <w:rsid w:val="00D861CB"/>
    <w:rsid w:val="00D92C28"/>
    <w:rsid w:val="00D94987"/>
    <w:rsid w:val="00DC406E"/>
    <w:rsid w:val="00E02BA1"/>
    <w:rsid w:val="00E04C95"/>
    <w:rsid w:val="00E522D9"/>
    <w:rsid w:val="00E53D6D"/>
    <w:rsid w:val="00EB02D8"/>
    <w:rsid w:val="00EB56E2"/>
    <w:rsid w:val="00EC00AC"/>
    <w:rsid w:val="00EE3864"/>
    <w:rsid w:val="00EF355E"/>
    <w:rsid w:val="00F06D6B"/>
    <w:rsid w:val="00F164AB"/>
    <w:rsid w:val="00F44F89"/>
    <w:rsid w:val="00F534A1"/>
    <w:rsid w:val="00F70258"/>
    <w:rsid w:val="00F71C34"/>
    <w:rsid w:val="00F86369"/>
    <w:rsid w:val="00FB4023"/>
    <w:rsid w:val="00FF33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362CD672"/>
  <w15:chartTrackingRefBased/>
  <w15:docId w15:val="{176B8C65-8987-4D5D-A477-731B9B213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qFormat/>
    <w:rsid w:val="00810DC6"/>
    <w:pPr>
      <w:keepNext/>
      <w:jc w:val="center"/>
      <w:outlineLvl w:val="0"/>
    </w:pPr>
    <w:rPr>
      <w:rFonts w:ascii="Times New Roman" w:hAnsi="Times New Roman"/>
      <w:b/>
      <w:bCs/>
      <w:sz w:val="48"/>
    </w:rPr>
  </w:style>
  <w:style w:type="paragraph" w:styleId="Heading2">
    <w:name w:val="heading 2"/>
    <w:basedOn w:val="Normal"/>
    <w:next w:val="Normal"/>
    <w:link w:val="Heading2Char"/>
    <w:qFormat/>
    <w:rsid w:val="00810DC6"/>
    <w:pPr>
      <w:keepNext/>
      <w:outlineLvl w:val="1"/>
    </w:pPr>
    <w:rPr>
      <w:rFonts w:ascii="Times New Roman" w:hAnsi="Times New Roman"/>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rFonts w:ascii="Arial" w:hAnsi="Arial"/>
      <w:color w:val="0000FF"/>
      <w:u w:val="single"/>
    </w:rPr>
  </w:style>
  <w:style w:type="paragraph" w:customStyle="1" w:styleId="CharCharCharCharCharCharCharCharCharChar">
    <w:name w:val="Char Char Char Char Char Char Char Char Char Char"/>
    <w:basedOn w:val="Normal"/>
    <w:rsid w:val="006F58E9"/>
    <w:pPr>
      <w:spacing w:after="160" w:line="240" w:lineRule="exact"/>
    </w:pPr>
    <w:rPr>
      <w:rFonts w:ascii="Tahoma" w:hAnsi="Tahoma" w:cs="Tahoma"/>
      <w:sz w:val="20"/>
      <w:szCs w:val="20"/>
      <w:lang w:val="en-US"/>
    </w:rPr>
  </w:style>
  <w:style w:type="paragraph" w:customStyle="1" w:styleId="CharCharCharCharCharCharCharCharCharChar0">
    <w:name w:val=" Char Char Char Char Char Char Char Char Char Char"/>
    <w:basedOn w:val="Normal"/>
    <w:rsid w:val="004C2F9A"/>
    <w:pPr>
      <w:spacing w:after="160" w:line="240" w:lineRule="exact"/>
    </w:pPr>
    <w:rPr>
      <w:rFonts w:ascii="Tahoma" w:hAnsi="Tahoma" w:cs="Tahoma"/>
      <w:sz w:val="20"/>
      <w:szCs w:val="20"/>
      <w:lang w:val="en-US"/>
    </w:rPr>
  </w:style>
  <w:style w:type="character" w:customStyle="1" w:styleId="Heading1Char">
    <w:name w:val="Heading 1 Char"/>
    <w:link w:val="Heading1"/>
    <w:rsid w:val="00810DC6"/>
    <w:rPr>
      <w:b/>
      <w:bCs/>
      <w:sz w:val="48"/>
      <w:szCs w:val="24"/>
      <w:lang w:eastAsia="en-US"/>
    </w:rPr>
  </w:style>
  <w:style w:type="character" w:customStyle="1" w:styleId="Heading2Char">
    <w:name w:val="Heading 2 Char"/>
    <w:link w:val="Heading2"/>
    <w:rsid w:val="00810DC6"/>
    <w:rPr>
      <w:b/>
      <w:bCs/>
      <w:sz w:val="24"/>
      <w:szCs w:val="24"/>
      <w:lang w:eastAsia="en-US"/>
    </w:rPr>
  </w:style>
  <w:style w:type="paragraph" w:customStyle="1" w:styleId="Plan2">
    <w:name w:val="Plan 2"/>
    <w:basedOn w:val="Normal"/>
    <w:rsid w:val="00E53D6D"/>
    <w:pPr>
      <w:tabs>
        <w:tab w:val="left" w:pos="4768"/>
      </w:tabs>
      <w:ind w:left="-72"/>
    </w:pPr>
    <w:rPr>
      <w:rFonts w:ascii="Verdana" w:hAnsi="Verdana" w:cs="Arial"/>
      <w:color w:val="FF0000"/>
      <w:sz w:val="28"/>
      <w:szCs w:val="28"/>
      <w:lang w:eastAsia="en-AU"/>
    </w:rPr>
  </w:style>
  <w:style w:type="paragraph" w:styleId="ListParagraph">
    <w:name w:val="List Paragraph"/>
    <w:basedOn w:val="Normal"/>
    <w:uiPriority w:val="34"/>
    <w:qFormat/>
    <w:rsid w:val="00EE3864"/>
    <w:pPr>
      <w:ind w:left="720"/>
    </w:pPr>
  </w:style>
  <w:style w:type="table" w:styleId="TableGrid">
    <w:name w:val="Table Grid"/>
    <w:basedOn w:val="TableNormal"/>
    <w:rsid w:val="00A27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24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05626027\Application%20Data\Microsoft\Templates\Coloured%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Coloured Letterhead.dot</Template>
  <TotalTime>1</TotalTime>
  <Pages>1</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18 August 2008</vt:lpstr>
    </vt:vector>
  </TitlesOfParts>
  <Company>Concord School, DEET</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 August 2008</dc:title>
  <dc:subject/>
  <dc:creator>Carmel</dc:creator>
  <cp:keywords/>
  <cp:lastModifiedBy>Tony Bellette</cp:lastModifiedBy>
  <cp:revision>2</cp:revision>
  <cp:lastPrinted>2006-11-13T02:52:00Z</cp:lastPrinted>
  <dcterms:created xsi:type="dcterms:W3CDTF">2022-08-18T04:28:00Z</dcterms:created>
  <dcterms:modified xsi:type="dcterms:W3CDTF">2022-08-18T04:28:00Z</dcterms:modified>
</cp:coreProperties>
</file>