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2F9A1" w14:textId="77777777" w:rsidR="0036052F" w:rsidRPr="00B96AE0" w:rsidRDefault="006C656E" w:rsidP="0036052F">
      <w:pPr>
        <w:spacing w:after="60"/>
        <w:ind w:left="360"/>
        <w:jc w:val="center"/>
        <w:rPr>
          <w:rFonts w:ascii="Times New Roman" w:hAnsi="Times New Roman"/>
          <w:b/>
          <w:color w:val="009900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 wp14:anchorId="3F76E575" wp14:editId="4F4D8DCC">
            <wp:simplePos x="0" y="0"/>
            <wp:positionH relativeFrom="column">
              <wp:posOffset>5141595</wp:posOffset>
            </wp:positionH>
            <wp:positionV relativeFrom="paragraph">
              <wp:posOffset>-404495</wp:posOffset>
            </wp:positionV>
            <wp:extent cx="942975" cy="961390"/>
            <wp:effectExtent l="0" t="0" r="0" b="0"/>
            <wp:wrapNone/>
            <wp:docPr id="10" name="Picture 3" descr="concept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cept_bla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58">
        <w:rPr>
          <w:rFonts w:ascii="Times New Roman" w:hAnsi="Times New Roman"/>
          <w:b/>
          <w:color w:val="009900"/>
          <w:sz w:val="48"/>
          <w:szCs w:val="48"/>
        </w:rPr>
        <w:t>CHEVIOT</w:t>
      </w:r>
      <w:r w:rsidR="0036052F" w:rsidRPr="00B96AE0">
        <w:rPr>
          <w:rFonts w:ascii="Times New Roman" w:hAnsi="Times New Roman"/>
          <w:b/>
          <w:color w:val="009900"/>
          <w:sz w:val="48"/>
          <w:szCs w:val="48"/>
        </w:rPr>
        <w:t xml:space="preserve"> RIDE</w:t>
      </w:r>
    </w:p>
    <w:p w14:paraId="768F6522" w14:textId="77777777" w:rsidR="0036052F" w:rsidRPr="00B96AE0" w:rsidRDefault="0036052F" w:rsidP="0036052F">
      <w:pPr>
        <w:spacing w:after="60"/>
        <w:ind w:left="360"/>
        <w:jc w:val="center"/>
        <w:rPr>
          <w:rFonts w:ascii="Times New Roman" w:hAnsi="Times New Roman"/>
          <w:b/>
          <w:color w:val="C00000"/>
          <w:sz w:val="40"/>
          <w:szCs w:val="40"/>
          <w:u w:val="single"/>
        </w:rPr>
      </w:pPr>
      <w:r w:rsidRPr="00B96AE0">
        <w:rPr>
          <w:rFonts w:ascii="Times New Roman" w:hAnsi="Times New Roman"/>
          <w:b/>
          <w:color w:val="C00000"/>
          <w:sz w:val="40"/>
          <w:szCs w:val="40"/>
          <w:u w:val="single"/>
        </w:rPr>
        <w:t>DIETARY REQUIREMENTS FORM</w:t>
      </w:r>
    </w:p>
    <w:p w14:paraId="7627CCC6" w14:textId="77777777" w:rsidR="0036052F" w:rsidRPr="00B96AE0" w:rsidRDefault="0036052F" w:rsidP="0036052F">
      <w:pPr>
        <w:spacing w:after="60"/>
        <w:ind w:left="360"/>
        <w:jc w:val="both"/>
        <w:rPr>
          <w:rFonts w:ascii="Times New Roman" w:hAnsi="Times New Roman"/>
          <w:color w:val="000000"/>
          <w:sz w:val="12"/>
          <w:szCs w:val="12"/>
        </w:rPr>
      </w:pPr>
    </w:p>
    <w:p w14:paraId="6FE7B8D8" w14:textId="77777777" w:rsidR="0036052F" w:rsidRPr="00B96AE0" w:rsidRDefault="0036052F" w:rsidP="0036052F">
      <w:pPr>
        <w:numPr>
          <w:ilvl w:val="0"/>
          <w:numId w:val="10"/>
        </w:numPr>
        <w:tabs>
          <w:tab w:val="clear" w:pos="720"/>
          <w:tab w:val="num" w:pos="567"/>
        </w:tabs>
        <w:spacing w:after="60"/>
        <w:ind w:left="567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 xml:space="preserve">This Form is designed as a direct </w:t>
      </w:r>
      <w:r w:rsidR="008A4B58">
        <w:rPr>
          <w:rFonts w:ascii="Times New Roman" w:hAnsi="Times New Roman"/>
          <w:color w:val="000000"/>
          <w:sz w:val="22"/>
          <w:szCs w:val="22"/>
        </w:rPr>
        <w:t xml:space="preserve">to help the </w:t>
      </w:r>
      <w:r w:rsidR="006C656E">
        <w:rPr>
          <w:rFonts w:ascii="Times New Roman" w:hAnsi="Times New Roman"/>
          <w:color w:val="000000"/>
          <w:sz w:val="22"/>
          <w:szCs w:val="22"/>
        </w:rPr>
        <w:t>Rubicon Catering Staff</w:t>
      </w:r>
      <w:r w:rsidRPr="00B96AE0">
        <w:rPr>
          <w:rFonts w:ascii="Times New Roman" w:hAnsi="Times New Roman"/>
          <w:color w:val="000000"/>
          <w:sz w:val="22"/>
          <w:szCs w:val="22"/>
        </w:rPr>
        <w:t>;</w:t>
      </w:r>
    </w:p>
    <w:p w14:paraId="27AB2C7C" w14:textId="031E445E" w:rsidR="0036052F" w:rsidRPr="00B96AE0" w:rsidRDefault="0036052F" w:rsidP="0036052F">
      <w:pPr>
        <w:numPr>
          <w:ilvl w:val="0"/>
          <w:numId w:val="10"/>
        </w:numPr>
        <w:tabs>
          <w:tab w:val="clear" w:pos="720"/>
          <w:tab w:val="num" w:pos="567"/>
        </w:tabs>
        <w:spacing w:after="60"/>
        <w:ind w:left="567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 xml:space="preserve">If any of your students or staff have dietary needs, this Form </w:t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>MUST</w:t>
      </w:r>
      <w:r w:rsidRPr="00B96AE0">
        <w:rPr>
          <w:rFonts w:ascii="Times New Roman" w:hAnsi="Times New Roman"/>
          <w:color w:val="000000"/>
          <w:sz w:val="22"/>
          <w:szCs w:val="22"/>
        </w:rPr>
        <w:t xml:space="preserve"> be returned to Blackwood Staff by Friday </w:t>
      </w:r>
      <w:r w:rsidR="001656CE">
        <w:rPr>
          <w:rFonts w:ascii="Times New Roman" w:hAnsi="Times New Roman"/>
          <w:color w:val="000000"/>
          <w:sz w:val="22"/>
          <w:szCs w:val="22"/>
        </w:rPr>
        <w:t>1</w:t>
      </w:r>
      <w:r w:rsidR="00DE6CAD">
        <w:rPr>
          <w:rFonts w:ascii="Times New Roman" w:hAnsi="Times New Roman"/>
          <w:color w:val="000000"/>
          <w:sz w:val="22"/>
          <w:szCs w:val="22"/>
        </w:rPr>
        <w:t>1</w:t>
      </w:r>
      <w:r w:rsidR="008A4B58" w:rsidRPr="008A4B58">
        <w:rPr>
          <w:rFonts w:ascii="Times New Roman" w:hAnsi="Times New Roman"/>
          <w:color w:val="000000"/>
          <w:sz w:val="22"/>
          <w:szCs w:val="22"/>
          <w:vertAlign w:val="superscript"/>
        </w:rPr>
        <w:t>th</w:t>
      </w:r>
      <w:r w:rsidR="008A4B58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2636B">
        <w:rPr>
          <w:rFonts w:ascii="Times New Roman" w:hAnsi="Times New Roman"/>
          <w:color w:val="000000"/>
          <w:sz w:val="22"/>
          <w:szCs w:val="22"/>
        </w:rPr>
        <w:t>NOVEMBER 20</w:t>
      </w:r>
      <w:r w:rsidR="001656CE">
        <w:rPr>
          <w:rFonts w:ascii="Times New Roman" w:hAnsi="Times New Roman"/>
          <w:color w:val="000000"/>
          <w:sz w:val="22"/>
          <w:szCs w:val="22"/>
        </w:rPr>
        <w:t>22</w:t>
      </w:r>
      <w:r w:rsidRPr="00B96AE0">
        <w:rPr>
          <w:rFonts w:ascii="Times New Roman" w:hAnsi="Times New Roman"/>
          <w:color w:val="000000"/>
          <w:sz w:val="22"/>
          <w:szCs w:val="22"/>
        </w:rPr>
        <w:t xml:space="preserve"> – please feel free to photocopy form if required;</w:t>
      </w:r>
    </w:p>
    <w:p w14:paraId="6CD647D1" w14:textId="719C781A" w:rsidR="0036052F" w:rsidRPr="00B96AE0" w:rsidRDefault="0036052F" w:rsidP="0036052F">
      <w:pPr>
        <w:numPr>
          <w:ilvl w:val="0"/>
          <w:numId w:val="10"/>
        </w:numPr>
        <w:tabs>
          <w:tab w:val="clear" w:pos="720"/>
          <w:tab w:val="num" w:pos="567"/>
        </w:tabs>
        <w:spacing w:after="60"/>
        <w:ind w:left="567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i/>
          <w:color w:val="000000"/>
          <w:sz w:val="22"/>
          <w:szCs w:val="22"/>
          <w:u w:val="single"/>
        </w:rPr>
        <w:t xml:space="preserve">IF THE </w:t>
      </w:r>
      <w:r>
        <w:rPr>
          <w:rFonts w:ascii="Times New Roman" w:hAnsi="Times New Roman"/>
          <w:i/>
          <w:color w:val="000000"/>
          <w:sz w:val="22"/>
          <w:szCs w:val="22"/>
          <w:u w:val="single"/>
        </w:rPr>
        <w:t>FORM IS NOT RETURNED BY FRIDAY</w:t>
      </w:r>
      <w:r>
        <w:rPr>
          <w:rFonts w:ascii="Times New Roman" w:hAnsi="Times New Roman"/>
          <w:i/>
          <w:color w:val="000000"/>
          <w:sz w:val="22"/>
          <w:szCs w:val="22"/>
          <w:u w:val="single"/>
          <w:vertAlign w:val="superscript"/>
        </w:rPr>
        <w:t xml:space="preserve">  </w:t>
      </w:r>
      <w:r w:rsidR="001656CE">
        <w:rPr>
          <w:rFonts w:ascii="Times New Roman" w:hAnsi="Times New Roman"/>
          <w:i/>
          <w:color w:val="000000"/>
          <w:sz w:val="22"/>
          <w:szCs w:val="22"/>
          <w:u w:val="single"/>
        </w:rPr>
        <w:t>1</w:t>
      </w:r>
      <w:r w:rsidR="00DE6CAD">
        <w:rPr>
          <w:rFonts w:ascii="Times New Roman" w:hAnsi="Times New Roman"/>
          <w:i/>
          <w:color w:val="000000"/>
          <w:sz w:val="22"/>
          <w:szCs w:val="22"/>
          <w:u w:val="single"/>
        </w:rPr>
        <w:t>1</w:t>
      </w:r>
      <w:r w:rsidR="008A4B58" w:rsidRPr="008A4B58">
        <w:rPr>
          <w:rFonts w:ascii="Times New Roman" w:hAnsi="Times New Roman"/>
          <w:i/>
          <w:color w:val="000000"/>
          <w:sz w:val="22"/>
          <w:szCs w:val="22"/>
          <w:u w:val="single"/>
          <w:vertAlign w:val="superscript"/>
        </w:rPr>
        <w:t>th</w:t>
      </w:r>
      <w:r w:rsidR="008A4B58">
        <w:rPr>
          <w:rFonts w:ascii="Times New Roman" w:hAnsi="Times New Roman"/>
          <w:i/>
          <w:color w:val="000000"/>
          <w:sz w:val="22"/>
          <w:szCs w:val="22"/>
          <w:u w:val="single"/>
        </w:rPr>
        <w:t xml:space="preserve"> </w:t>
      </w:r>
      <w:r w:rsidR="004E7FF3">
        <w:rPr>
          <w:rFonts w:ascii="Times New Roman" w:hAnsi="Times New Roman"/>
          <w:i/>
          <w:color w:val="000000"/>
          <w:sz w:val="22"/>
          <w:szCs w:val="22"/>
          <w:u w:val="single"/>
        </w:rPr>
        <w:t>NOVEMBER</w:t>
      </w:r>
      <w:r w:rsidR="00A2636B">
        <w:rPr>
          <w:rFonts w:ascii="Times New Roman" w:hAnsi="Times New Roman"/>
          <w:i/>
          <w:color w:val="000000"/>
          <w:sz w:val="22"/>
          <w:szCs w:val="22"/>
          <w:u w:val="single"/>
        </w:rPr>
        <w:t xml:space="preserve"> 20</w:t>
      </w:r>
      <w:r w:rsidR="001656CE">
        <w:rPr>
          <w:rFonts w:ascii="Times New Roman" w:hAnsi="Times New Roman"/>
          <w:i/>
          <w:color w:val="000000"/>
          <w:sz w:val="22"/>
          <w:szCs w:val="22"/>
          <w:u w:val="single"/>
        </w:rPr>
        <w:t>22</w:t>
      </w:r>
      <w:r w:rsidRPr="00B96AE0">
        <w:rPr>
          <w:rFonts w:ascii="Times New Roman" w:hAnsi="Times New Roman"/>
          <w:i/>
          <w:color w:val="000000"/>
          <w:sz w:val="22"/>
          <w:szCs w:val="22"/>
          <w:u w:val="single"/>
        </w:rPr>
        <w:t xml:space="preserve"> – IT WILL BE ASSUMED THAT THERE IS NO SPECIAL DIETARY REQUIREMENTS WITHIN YOUR GROUP</w:t>
      </w:r>
      <w:r w:rsidRPr="00B96AE0">
        <w:rPr>
          <w:rFonts w:ascii="Times New Roman" w:hAnsi="Times New Roman"/>
          <w:color w:val="000000"/>
          <w:sz w:val="22"/>
          <w:szCs w:val="22"/>
        </w:rPr>
        <w:t>.</w:t>
      </w:r>
    </w:p>
    <w:p w14:paraId="738E14A9" w14:textId="77777777" w:rsidR="0036052F" w:rsidRPr="00B96AE0" w:rsidRDefault="0036052F" w:rsidP="0036052F">
      <w:pPr>
        <w:spacing w:after="60"/>
        <w:ind w:right="-3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2CBB7B6D" w14:textId="77777777" w:rsidR="0036052F" w:rsidRPr="00B96AE0" w:rsidRDefault="0036052F" w:rsidP="0036052F">
      <w:pPr>
        <w:spacing w:after="60"/>
        <w:ind w:right="-3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2F7ACAF5" w14:textId="77777777" w:rsidR="0036052F" w:rsidRPr="00B96AE0" w:rsidRDefault="0036052F" w:rsidP="0036052F">
      <w:pPr>
        <w:spacing w:after="60"/>
        <w:ind w:left="360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>SCHOOL NAME:-</w:t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>_____________________________________________</w:t>
      </w:r>
    </w:p>
    <w:p w14:paraId="14C8E1FD" w14:textId="77777777" w:rsidR="0036052F" w:rsidRPr="00B96AE0" w:rsidRDefault="0036052F" w:rsidP="0036052F">
      <w:pPr>
        <w:spacing w:after="60"/>
        <w:ind w:left="360" w:right="-3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7992573C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b/>
          <w:color w:val="000000"/>
          <w:sz w:val="22"/>
          <w:szCs w:val="22"/>
        </w:rPr>
      </w:pPr>
      <w:r w:rsidRPr="00B96AE0">
        <w:rPr>
          <w:rFonts w:ascii="Times New Roman" w:hAnsi="Times New Roman"/>
          <w:b/>
          <w:color w:val="000000"/>
          <w:sz w:val="22"/>
          <w:szCs w:val="22"/>
        </w:rPr>
        <w:t xml:space="preserve">        STUDENT NAME </w:t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  <w:t xml:space="preserve">Vegetarian </w:t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  <w:t>Other</w:t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  <w:t>Notes</w:t>
      </w:r>
    </w:p>
    <w:p w14:paraId="7E299F11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1DC83C33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>____________________________</w:t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25BA2F18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72AD78E4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>____________________________</w:t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t xml:space="preserve">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0403C67B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1FE215B5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>____________________________</w:t>
      </w:r>
      <w:r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3F677CFF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00331DFB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>____________________________</w:t>
      </w:r>
      <w:r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4411C368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78824079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____________________________</w:t>
      </w:r>
      <w:r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>______</w:t>
      </w:r>
      <w:r>
        <w:rPr>
          <w:rFonts w:ascii="Times New Roman" w:hAnsi="Times New Roman"/>
          <w:color w:val="000000"/>
          <w:sz w:val="22"/>
          <w:szCs w:val="22"/>
        </w:rPr>
        <w:t>_____________</w:t>
      </w:r>
    </w:p>
    <w:p w14:paraId="37F06C6D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1D7C5EDA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____________________________</w:t>
      </w:r>
      <w:r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474F8F16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52311A2E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40C632B9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b/>
          <w:color w:val="000000"/>
          <w:sz w:val="22"/>
          <w:szCs w:val="22"/>
        </w:rPr>
      </w:pPr>
      <w:r w:rsidRPr="00B96AE0">
        <w:rPr>
          <w:rFonts w:ascii="Times New Roman" w:hAnsi="Times New Roman"/>
          <w:b/>
          <w:color w:val="000000"/>
          <w:sz w:val="22"/>
          <w:szCs w:val="22"/>
        </w:rPr>
        <w:t xml:space="preserve">            STAFF NAME </w:t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  <w:t xml:space="preserve">Vegetarian </w:t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  <w:t>Other</w:t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b/>
          <w:color w:val="000000"/>
          <w:sz w:val="22"/>
          <w:szCs w:val="22"/>
        </w:rPr>
        <w:tab/>
        <w:t>Notes</w:t>
      </w:r>
    </w:p>
    <w:p w14:paraId="0E94BF26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7B75C368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____________________________</w:t>
      </w:r>
      <w:r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6FD66C3B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10031297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____________________________</w:t>
      </w:r>
      <w:r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60ECE7C5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7B846441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____________________________</w:t>
      </w:r>
      <w:r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  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 xml:space="preserve">  </w:t>
      </w:r>
      <w:r w:rsidRPr="00B96AE0">
        <w:rPr>
          <w:rFonts w:ascii="Times New Roman" w:hAnsi="Times New Roman"/>
          <w:color w:val="000000"/>
          <w:sz w:val="22"/>
          <w:szCs w:val="22"/>
        </w:rPr>
        <w:sym w:font="Wingdings 2" w:char="F035"/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ab/>
        <w:t>___________________</w:t>
      </w:r>
    </w:p>
    <w:p w14:paraId="2106FCD6" w14:textId="77777777" w:rsidR="0036052F" w:rsidRPr="00B96AE0" w:rsidRDefault="0036052F" w:rsidP="0036052F">
      <w:pPr>
        <w:spacing w:after="60"/>
        <w:ind w:left="426" w:right="-30"/>
        <w:jc w:val="both"/>
        <w:rPr>
          <w:rFonts w:ascii="Times New Roman" w:hAnsi="Times New Roman"/>
          <w:color w:val="000000"/>
          <w:sz w:val="22"/>
          <w:szCs w:val="22"/>
        </w:rPr>
      </w:pP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</w:r>
      <w:r w:rsidRPr="00B96AE0">
        <w:rPr>
          <w:rFonts w:ascii="Times New Roman" w:hAnsi="Times New Roman"/>
          <w:color w:val="000000"/>
          <w:sz w:val="22"/>
          <w:szCs w:val="22"/>
        </w:rPr>
        <w:tab/>
        <w:t>__________</w:t>
      </w:r>
      <w:r>
        <w:rPr>
          <w:rFonts w:ascii="Times New Roman" w:hAnsi="Times New Roman"/>
          <w:color w:val="000000"/>
          <w:sz w:val="22"/>
          <w:szCs w:val="22"/>
        </w:rPr>
        <w:t>_________</w:t>
      </w:r>
    </w:p>
    <w:p w14:paraId="241E74E3" w14:textId="77777777" w:rsidR="00A2746C" w:rsidRPr="0036052F" w:rsidRDefault="00A2746C" w:rsidP="0036052F"/>
    <w:sectPr w:rsidR="00A2746C" w:rsidRPr="0036052F" w:rsidSect="00980F12">
      <w:headerReference w:type="default" r:id="rId8"/>
      <w:footerReference w:type="default" r:id="rId9"/>
      <w:pgSz w:w="11906" w:h="16838" w:code="9"/>
      <w:pgMar w:top="2722" w:right="567" w:bottom="851" w:left="2013" w:header="720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A1C1E" w14:textId="77777777" w:rsidR="00822D94" w:rsidRDefault="00822D94">
      <w:r>
        <w:separator/>
      </w:r>
    </w:p>
  </w:endnote>
  <w:endnote w:type="continuationSeparator" w:id="0">
    <w:p w14:paraId="580A100E" w14:textId="77777777" w:rsidR="00822D94" w:rsidRDefault="0082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CC2EC" w14:textId="77777777" w:rsidR="00F86369" w:rsidRDefault="006C656E" w:rsidP="009445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695BE0EE" wp14:editId="04D104E6">
          <wp:simplePos x="0" y="0"/>
          <wp:positionH relativeFrom="column">
            <wp:posOffset>3409315</wp:posOffset>
          </wp:positionH>
          <wp:positionV relativeFrom="paragraph">
            <wp:posOffset>-634365</wp:posOffset>
          </wp:positionV>
          <wp:extent cx="2438400" cy="257175"/>
          <wp:effectExtent l="0" t="0" r="0" b="0"/>
          <wp:wrapNone/>
          <wp:docPr id="55" name="Picture 55" descr="a_destination_for_expl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a_destination_for_expl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B59763" wp14:editId="0E7D94C6">
              <wp:simplePos x="0" y="0"/>
              <wp:positionH relativeFrom="column">
                <wp:posOffset>-879475</wp:posOffset>
              </wp:positionH>
              <wp:positionV relativeFrom="paragraph">
                <wp:posOffset>-2052320</wp:posOffset>
              </wp:positionV>
              <wp:extent cx="500380" cy="501015"/>
              <wp:effectExtent l="0" t="0" r="0" b="0"/>
              <wp:wrapNone/>
              <wp:docPr id="7" name="_s1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DC3A937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463F6A3D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09DB760A" w14:textId="77777777" w:rsidR="00261610" w:rsidRPr="00DE179C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Teamwork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1B59763" id="_s1145" o:spid="_x0000_s1027" style="position:absolute;margin-left:-69.25pt;margin-top:-161.6pt;width:39.4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" filled="f" strokecolor="#b2b2b2" strokeweight="2.25pt">
              <v:textbox inset="0,0,0,0">
                <w:txbxContent>
                  <w:p w14:paraId="2DC3A937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14:paraId="463F6A3D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14:paraId="09DB760A" w14:textId="77777777" w:rsidR="00261610" w:rsidRPr="00DE179C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Teamwork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C12150" wp14:editId="4627A213">
              <wp:simplePos x="0" y="0"/>
              <wp:positionH relativeFrom="column">
                <wp:posOffset>-880110</wp:posOffset>
              </wp:positionH>
              <wp:positionV relativeFrom="paragraph">
                <wp:posOffset>-3123565</wp:posOffset>
              </wp:positionV>
              <wp:extent cx="500380" cy="501015"/>
              <wp:effectExtent l="0" t="0" r="0" b="0"/>
              <wp:wrapNone/>
              <wp:docPr id="6" name="_s1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6666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617096A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4CD110A2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0B77EAA0" w14:textId="77777777" w:rsidR="00261610" w:rsidRPr="00DE179C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Respect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2C12150" id="_s1138" o:spid="_x0000_s1028" style="position:absolute;margin-left:-69.3pt;margin-top:-245.95pt;width:39.4pt;height:3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" filled="f" strokecolor="#669" strokeweight="2.25pt">
              <v:textbox inset="0,0,0,0">
                <w:txbxContent>
                  <w:p w14:paraId="5617096A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14:paraId="4CD110A2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14:paraId="0B77EAA0" w14:textId="77777777" w:rsidR="00261610" w:rsidRPr="00DE179C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Respect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818C97" wp14:editId="79FB7DF4">
              <wp:simplePos x="0" y="0"/>
              <wp:positionH relativeFrom="column">
                <wp:posOffset>-880745</wp:posOffset>
              </wp:positionH>
              <wp:positionV relativeFrom="paragraph">
                <wp:posOffset>-4203065</wp:posOffset>
              </wp:positionV>
              <wp:extent cx="501015" cy="501015"/>
              <wp:effectExtent l="0" t="0" r="0" b="0"/>
              <wp:wrapNone/>
              <wp:docPr id="5" name="_s1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A5002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87AB3B5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664CD6A2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2CD2E151" w14:textId="77777777" w:rsidR="00261610" w:rsidRPr="000C2D84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Challenge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9818C97" id="_s1122" o:spid="_x0000_s1029" style="position:absolute;margin-left:-69.35pt;margin-top:-330.95pt;width:39.45pt;height:3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" filled="f" strokecolor="#a50021" strokeweight="2.25pt">
              <v:textbox inset="0,0,0,0">
                <w:txbxContent>
                  <w:p w14:paraId="087AB3B5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14:paraId="664CD6A2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14:paraId="2CD2E151" w14:textId="77777777" w:rsidR="00261610" w:rsidRPr="000C2D84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Challenge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1BF8A5" wp14:editId="0C1EA74A">
              <wp:simplePos x="0" y="0"/>
              <wp:positionH relativeFrom="column">
                <wp:posOffset>-876935</wp:posOffset>
              </wp:positionH>
              <wp:positionV relativeFrom="paragraph">
                <wp:posOffset>-3663315</wp:posOffset>
              </wp:positionV>
              <wp:extent cx="501015" cy="500380"/>
              <wp:effectExtent l="0" t="0" r="0" b="0"/>
              <wp:wrapNone/>
              <wp:docPr id="4" name="_s1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99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47D8D05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3F97D428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3EB2C61E" w14:textId="77777777" w:rsidR="00261610" w:rsidRPr="00D92C28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8"/>
                              <w:szCs w:val="8"/>
                            </w:rPr>
                          </w:pPr>
                          <w:r w:rsidRPr="00D92C28">
                            <w:rPr>
                              <w:rFonts w:ascii="Comic Sans MS" w:hAnsi="Comic Sans MS"/>
                              <w:b/>
                              <w:color w:val="00B050"/>
                              <w:sz w:val="8"/>
                              <w:szCs w:val="8"/>
                            </w:rPr>
                            <w:t>Appreciation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01BF8A5" id="_s1111" o:spid="_x0000_s1030" style="position:absolute;margin-left:-69.05pt;margin-top:-288.45pt;width:39.45pt;height:3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" filled="f" strokecolor="#993" strokeweight="2.25pt">
              <v:textbox inset="0,0,0,0">
                <w:txbxContent>
                  <w:p w14:paraId="647D8D05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14:paraId="3F97D428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14:paraId="3EB2C61E" w14:textId="77777777" w:rsidR="00261610" w:rsidRPr="00D92C28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8"/>
                        <w:szCs w:val="8"/>
                      </w:rPr>
                    </w:pPr>
                    <w:r w:rsidRPr="00D92C28">
                      <w:rPr>
                        <w:rFonts w:ascii="Comic Sans MS" w:hAnsi="Comic Sans MS"/>
                        <w:b/>
                        <w:color w:val="00B050"/>
                        <w:sz w:val="8"/>
                        <w:szCs w:val="8"/>
                      </w:rPr>
                      <w:t>Appreciation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047117" wp14:editId="38734377">
              <wp:simplePos x="0" y="0"/>
              <wp:positionH relativeFrom="column">
                <wp:posOffset>-879475</wp:posOffset>
              </wp:positionH>
              <wp:positionV relativeFrom="paragraph">
                <wp:posOffset>-1520190</wp:posOffset>
              </wp:positionV>
              <wp:extent cx="501015" cy="500380"/>
              <wp:effectExtent l="0" t="0" r="0" b="0"/>
              <wp:wrapNone/>
              <wp:docPr id="3" name="_s10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99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325DCEF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0E99B53D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39CA94BE" w14:textId="77777777" w:rsidR="00261610" w:rsidRPr="000C2D84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Tolerance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F047117" id="_s1089" o:spid="_x0000_s1031" style="position:absolute;margin-left:-69.25pt;margin-top:-119.7pt;width:39.45pt;height:3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" filled="f" strokecolor="#993" strokeweight="2.25pt">
              <v:textbox inset="0,0,0,0">
                <w:txbxContent>
                  <w:p w14:paraId="7325DCEF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14:paraId="0E99B53D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14:paraId="39CA94BE" w14:textId="77777777" w:rsidR="00261610" w:rsidRPr="000C2D84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Tolerance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8F00A57" wp14:editId="6BC98AD6">
              <wp:simplePos x="0" y="0"/>
              <wp:positionH relativeFrom="column">
                <wp:posOffset>-880110</wp:posOffset>
              </wp:positionH>
              <wp:positionV relativeFrom="paragraph">
                <wp:posOffset>-982980</wp:posOffset>
              </wp:positionV>
              <wp:extent cx="501015" cy="501015"/>
              <wp:effectExtent l="0" t="0" r="0" b="0"/>
              <wp:wrapNone/>
              <wp:docPr id="2" name="_s10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6666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2E63989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053A443E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2758C196" w14:textId="77777777" w:rsidR="00261610" w:rsidRPr="00DE179C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 w:rsidRPr="00DE179C"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8F00A57" id="_s1059" o:spid="_x0000_s1032" style="position:absolute;margin-left:-69.3pt;margin-top:-77.4pt;width:39.45pt;height:39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" filled="f" strokecolor="#669" strokeweight="2.25pt">
              <v:textbox inset="0,0,0,0">
                <w:txbxContent>
                  <w:p w14:paraId="72E63989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14:paraId="053A443E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14:paraId="2758C196" w14:textId="77777777" w:rsidR="00261610" w:rsidRPr="00DE179C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 w:rsidRPr="00DE179C"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Inclusion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E02EC7" wp14:editId="0C6F45AA">
              <wp:simplePos x="0" y="0"/>
              <wp:positionH relativeFrom="column">
                <wp:posOffset>-879475</wp:posOffset>
              </wp:positionH>
              <wp:positionV relativeFrom="paragraph">
                <wp:posOffset>-2583815</wp:posOffset>
              </wp:positionV>
              <wp:extent cx="500380" cy="500380"/>
              <wp:effectExtent l="0" t="0" r="0" b="0"/>
              <wp:wrapNone/>
              <wp:docPr id="1" name="_s1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4C6D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D185822" w14:textId="77777777" w:rsidR="00261610" w:rsidRPr="001345A0" w:rsidRDefault="00261610" w:rsidP="00261610">
                          <w:pPr>
                            <w:jc w:val="center"/>
                            <w:rPr>
                              <w:sz w:val="6"/>
                              <w:szCs w:val="6"/>
                            </w:rPr>
                          </w:pPr>
                        </w:p>
                        <w:p w14:paraId="49F9DFC6" w14:textId="77777777" w:rsidR="00261610" w:rsidRPr="00DE179C" w:rsidRDefault="006C656E" w:rsidP="00261610">
                          <w:pPr>
                            <w:jc w:val="center"/>
                            <w:rPr>
                              <w:sz w:val="8"/>
                            </w:rPr>
                          </w:pPr>
                          <w:r>
                            <w:rPr>
                              <w:noProof/>
                              <w:sz w:val="8"/>
                              <w:lang w:eastAsia="en-AU"/>
                            </w:rPr>
                            <w:drawing>
                              <wp:inline distT="0" distB="0" distL="0" distR="0" wp14:anchorId="0EF88A60" wp14:editId="6FE14769">
                                <wp:extent cx="333375" cy="247650"/>
                                <wp:effectExtent l="0" t="0" r="0" b="0"/>
                                <wp:docPr id="9" name="Picture 1" descr="Wacky the Wombat -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cky the Wombat -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DE02EC7" id="_s1149" o:spid="_x0000_s1033" style="position:absolute;margin-left:-69.25pt;margin-top:-203.45pt;width:39.4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" filled="f" strokecolor="#4c6d80" strokeweight="2.25pt">
              <v:textbox inset="0,0,0,0">
                <w:txbxContent>
                  <w:p w14:paraId="1D185822" w14:textId="77777777" w:rsidR="00261610" w:rsidRPr="001345A0" w:rsidRDefault="00261610" w:rsidP="00261610">
                    <w:pPr>
                      <w:jc w:val="center"/>
                      <w:rPr>
                        <w:sz w:val="6"/>
                        <w:szCs w:val="6"/>
                      </w:rPr>
                    </w:pPr>
                  </w:p>
                  <w:p w14:paraId="49F9DFC6" w14:textId="77777777" w:rsidR="00261610" w:rsidRPr="00DE179C" w:rsidRDefault="006C656E" w:rsidP="00261610">
                    <w:pPr>
                      <w:jc w:val="center"/>
                      <w:rPr>
                        <w:sz w:val="8"/>
                      </w:rPr>
                    </w:pPr>
                    <w:r>
                      <w:rPr>
                        <w:noProof/>
                        <w:sz w:val="8"/>
                        <w:lang w:eastAsia="en-AU"/>
                      </w:rPr>
                      <w:drawing>
                        <wp:inline distT="0" distB="0" distL="0" distR="0" wp14:anchorId="0EF88A60" wp14:editId="6FE14769">
                          <wp:extent cx="333375" cy="247650"/>
                          <wp:effectExtent l="0" t="0" r="0" b="0"/>
                          <wp:docPr id="9" name="Picture 1" descr="Wacky the Wombat -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cky the Wombat -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33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94626" w14:textId="77777777" w:rsidR="00822D94" w:rsidRDefault="00822D94">
      <w:r>
        <w:separator/>
      </w:r>
    </w:p>
  </w:footnote>
  <w:footnote w:type="continuationSeparator" w:id="0">
    <w:p w14:paraId="183CC588" w14:textId="77777777" w:rsidR="00822D94" w:rsidRDefault="0082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474E3" w14:textId="77777777" w:rsidR="00F86369" w:rsidRDefault="006C656E" w:rsidP="006771C5">
    <w:pPr>
      <w:pStyle w:val="Header"/>
      <w:ind w:left="-1704"/>
      <w:jc w:val="cent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7578BBAC" wp14:editId="33C4BB3C">
          <wp:simplePos x="0" y="0"/>
          <wp:positionH relativeFrom="column">
            <wp:posOffset>-78105</wp:posOffset>
          </wp:positionH>
          <wp:positionV relativeFrom="paragraph">
            <wp:posOffset>-370205</wp:posOffset>
          </wp:positionV>
          <wp:extent cx="5951855" cy="1551305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155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91440" distB="91440" distL="114300" distR="114300" simplePos="0" relativeHeight="251653120" behindDoc="1" locked="0" layoutInCell="0" allowOverlap="1" wp14:anchorId="1D4FA91E" wp14:editId="14179FD8">
              <wp:simplePos x="0" y="0"/>
              <wp:positionH relativeFrom="page">
                <wp:posOffset>-635</wp:posOffset>
              </wp:positionH>
              <wp:positionV relativeFrom="page">
                <wp:posOffset>-9525</wp:posOffset>
              </wp:positionV>
              <wp:extent cx="1200785" cy="10753725"/>
              <wp:effectExtent l="0" t="0" r="0" b="0"/>
              <wp:wrapNone/>
              <wp:docPr id="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200785" cy="10753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EAF1DD"/>
                          </a:gs>
                          <a:gs pos="100000">
                            <a:srgbClr val="EAF1DD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27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90500" dir="10800000" algn="ctr" rotWithShape="0">
                                <a:srgbClr val="F79646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3D0352B" w14:textId="77777777" w:rsidR="00434CF7" w:rsidRPr="00137008" w:rsidRDefault="00434CF7" w:rsidP="00434CF7">
                          <w:pPr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274320" tIns="274320" rIns="274320" bIns="2743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4FA91E" id="Rectangle 29" o:spid="_x0000_s1026" style="position:absolute;left:0;text-align:left;margin-left:-.05pt;margin-top:-.75pt;width:94.55pt;height:846.75pt;flip:x;z-index:-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" o:allowincell="f" fillcolor="#eaf1dd" stroked="f" strokeweight="1.5pt">
              <v:fill color2="#fbfcf8" angle="45" focus="100%" type="gradient"/>
              <v:shadow color="#f79646" opacity=".5" offset="-15pt,0"/>
              <v:textbox inset="21.6pt,21.6pt,21.6pt,21.6pt">
                <w:txbxContent>
                  <w:p w14:paraId="23D0352B" w14:textId="77777777" w:rsidR="00434CF7" w:rsidRPr="00137008" w:rsidRDefault="00434CF7" w:rsidP="00434CF7">
                    <w:pPr>
                      <w:rPr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3.5pt;height:19pt" o:bullet="t">
        <v:imagedata r:id="rId1" o:title="Wacky Bullet"/>
      </v:shape>
    </w:pict>
  </w:numPicBullet>
  <w:abstractNum w:abstractNumId="0" w15:restartNumberingAfterBreak="0">
    <w:nsid w:val="19463E82"/>
    <w:multiLevelType w:val="hybridMultilevel"/>
    <w:tmpl w:val="186E8E6E"/>
    <w:lvl w:ilvl="0" w:tplc="00EA4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D23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87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ED9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A36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0B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061E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408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A6C50D5"/>
    <w:multiLevelType w:val="hybridMultilevel"/>
    <w:tmpl w:val="678E09D6"/>
    <w:lvl w:ilvl="0" w:tplc="B07624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1A5D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B09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641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4B8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A8C6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D49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CBC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9EA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1224B64"/>
    <w:multiLevelType w:val="hybridMultilevel"/>
    <w:tmpl w:val="EE90C530"/>
    <w:lvl w:ilvl="0" w:tplc="7A601C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104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98A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1EE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381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942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FA4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043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7E8F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2D71D5"/>
    <w:multiLevelType w:val="hybridMultilevel"/>
    <w:tmpl w:val="A4B07CBA"/>
    <w:lvl w:ilvl="0" w:tplc="00EA4C8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16F2D50"/>
    <w:multiLevelType w:val="hybridMultilevel"/>
    <w:tmpl w:val="1B501CFE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A84190B"/>
    <w:multiLevelType w:val="hybridMultilevel"/>
    <w:tmpl w:val="ED9C13D8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26451"/>
    <w:multiLevelType w:val="hybridMultilevel"/>
    <w:tmpl w:val="65CEF2EC"/>
    <w:lvl w:ilvl="0" w:tplc="FB1625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CC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509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3C94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2E5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686C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6A7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0E72480"/>
    <w:multiLevelType w:val="hybridMultilevel"/>
    <w:tmpl w:val="E0C457F4"/>
    <w:lvl w:ilvl="0" w:tplc="8872FF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D32B53"/>
    <w:multiLevelType w:val="hybridMultilevel"/>
    <w:tmpl w:val="49F23EBC"/>
    <w:lvl w:ilvl="0" w:tplc="00EA4C8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823882953">
    <w:abstractNumId w:val="6"/>
  </w:num>
  <w:num w:numId="2" w16cid:durableId="952370163">
    <w:abstractNumId w:val="7"/>
  </w:num>
  <w:num w:numId="3" w16cid:durableId="91899447">
    <w:abstractNumId w:val="0"/>
  </w:num>
  <w:num w:numId="4" w16cid:durableId="597643978">
    <w:abstractNumId w:val="1"/>
  </w:num>
  <w:num w:numId="5" w16cid:durableId="1790733461">
    <w:abstractNumId w:val="2"/>
  </w:num>
  <w:num w:numId="6" w16cid:durableId="1260791389">
    <w:abstractNumId w:val="8"/>
  </w:num>
  <w:num w:numId="7" w16cid:durableId="2078747718">
    <w:abstractNumId w:val="3"/>
  </w:num>
  <w:num w:numId="8" w16cid:durableId="1553495868">
    <w:abstractNumId w:val="4"/>
  </w:num>
  <w:num w:numId="9" w16cid:durableId="246887647">
    <w:abstractNumId w:val="5"/>
  </w:num>
  <w:num w:numId="10" w16cid:durableId="183883998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42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1BD"/>
    <w:rsid w:val="000309E1"/>
    <w:rsid w:val="00087CA5"/>
    <w:rsid w:val="000C2D84"/>
    <w:rsid w:val="001345A0"/>
    <w:rsid w:val="00141004"/>
    <w:rsid w:val="001656CE"/>
    <w:rsid w:val="00181902"/>
    <w:rsid w:val="001A6021"/>
    <w:rsid w:val="00206FD7"/>
    <w:rsid w:val="00246169"/>
    <w:rsid w:val="00261610"/>
    <w:rsid w:val="00271367"/>
    <w:rsid w:val="002833F7"/>
    <w:rsid w:val="0028543E"/>
    <w:rsid w:val="00286E39"/>
    <w:rsid w:val="002877A6"/>
    <w:rsid w:val="002A544D"/>
    <w:rsid w:val="002A56D1"/>
    <w:rsid w:val="002F53F7"/>
    <w:rsid w:val="00306049"/>
    <w:rsid w:val="003171BD"/>
    <w:rsid w:val="0036052F"/>
    <w:rsid w:val="00391918"/>
    <w:rsid w:val="003A46F6"/>
    <w:rsid w:val="003D0CAD"/>
    <w:rsid w:val="00407ACB"/>
    <w:rsid w:val="00431746"/>
    <w:rsid w:val="00434CF7"/>
    <w:rsid w:val="0044289C"/>
    <w:rsid w:val="00457E8C"/>
    <w:rsid w:val="0048633A"/>
    <w:rsid w:val="004C2F9A"/>
    <w:rsid w:val="004E7FF3"/>
    <w:rsid w:val="00505C04"/>
    <w:rsid w:val="00523613"/>
    <w:rsid w:val="005311C6"/>
    <w:rsid w:val="005624EA"/>
    <w:rsid w:val="00566EE4"/>
    <w:rsid w:val="005F2F03"/>
    <w:rsid w:val="0061185C"/>
    <w:rsid w:val="00624FE1"/>
    <w:rsid w:val="006647B7"/>
    <w:rsid w:val="006721A9"/>
    <w:rsid w:val="006771C5"/>
    <w:rsid w:val="006C0119"/>
    <w:rsid w:val="006C3D96"/>
    <w:rsid w:val="006C656E"/>
    <w:rsid w:val="006F58E9"/>
    <w:rsid w:val="00700FAF"/>
    <w:rsid w:val="00715B69"/>
    <w:rsid w:val="00793EEF"/>
    <w:rsid w:val="007A4D49"/>
    <w:rsid w:val="007A51B2"/>
    <w:rsid w:val="007E039F"/>
    <w:rsid w:val="007E701B"/>
    <w:rsid w:val="007F6F19"/>
    <w:rsid w:val="00810DC6"/>
    <w:rsid w:val="00821773"/>
    <w:rsid w:val="008219E5"/>
    <w:rsid w:val="00822D94"/>
    <w:rsid w:val="008A4B58"/>
    <w:rsid w:val="0091740D"/>
    <w:rsid w:val="0093253D"/>
    <w:rsid w:val="00936795"/>
    <w:rsid w:val="00944524"/>
    <w:rsid w:val="00980F12"/>
    <w:rsid w:val="009A36B7"/>
    <w:rsid w:val="009A4CC1"/>
    <w:rsid w:val="00A2636B"/>
    <w:rsid w:val="00A2746C"/>
    <w:rsid w:val="00A66212"/>
    <w:rsid w:val="00A95F2D"/>
    <w:rsid w:val="00AA546F"/>
    <w:rsid w:val="00AB19E5"/>
    <w:rsid w:val="00B03F75"/>
    <w:rsid w:val="00B9188A"/>
    <w:rsid w:val="00BA4530"/>
    <w:rsid w:val="00C4187F"/>
    <w:rsid w:val="00C8580D"/>
    <w:rsid w:val="00C923E7"/>
    <w:rsid w:val="00C9385C"/>
    <w:rsid w:val="00CB1E14"/>
    <w:rsid w:val="00CB224E"/>
    <w:rsid w:val="00CC56B1"/>
    <w:rsid w:val="00D15D97"/>
    <w:rsid w:val="00D2544B"/>
    <w:rsid w:val="00D338A8"/>
    <w:rsid w:val="00D36D6A"/>
    <w:rsid w:val="00D57B0B"/>
    <w:rsid w:val="00D861CB"/>
    <w:rsid w:val="00D86858"/>
    <w:rsid w:val="00D86D66"/>
    <w:rsid w:val="00D92C28"/>
    <w:rsid w:val="00D94987"/>
    <w:rsid w:val="00D97B9A"/>
    <w:rsid w:val="00DE6CAD"/>
    <w:rsid w:val="00E02BA1"/>
    <w:rsid w:val="00E04C95"/>
    <w:rsid w:val="00E522D9"/>
    <w:rsid w:val="00E53D6D"/>
    <w:rsid w:val="00EB56E2"/>
    <w:rsid w:val="00EC00AC"/>
    <w:rsid w:val="00EE3864"/>
    <w:rsid w:val="00EF355E"/>
    <w:rsid w:val="00F06D6B"/>
    <w:rsid w:val="00F164AB"/>
    <w:rsid w:val="00F44F89"/>
    <w:rsid w:val="00F534A1"/>
    <w:rsid w:val="00F70258"/>
    <w:rsid w:val="00F71C34"/>
    <w:rsid w:val="00F86369"/>
    <w:rsid w:val="00FB4023"/>
    <w:rsid w:val="00F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B361A3"/>
  <w15:chartTrackingRefBased/>
  <w15:docId w15:val="{7CB8065B-26A9-4B52-8BD9-1A39EE26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10DC6"/>
    <w:pPr>
      <w:keepNext/>
      <w:jc w:val="center"/>
      <w:outlineLvl w:val="0"/>
    </w:pPr>
    <w:rPr>
      <w:rFonts w:ascii="Times New Roman" w:hAnsi="Times New Roman"/>
      <w:b/>
      <w:bCs/>
      <w:sz w:val="48"/>
    </w:rPr>
  </w:style>
  <w:style w:type="paragraph" w:styleId="Heading2">
    <w:name w:val="heading 2"/>
    <w:basedOn w:val="Normal"/>
    <w:next w:val="Normal"/>
    <w:link w:val="Heading2Char"/>
    <w:qFormat/>
    <w:rsid w:val="00810DC6"/>
    <w:pPr>
      <w:keepNext/>
      <w:outlineLvl w:val="1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rFonts w:ascii="Arial" w:hAnsi="Arial"/>
      <w:color w:val="0000FF"/>
      <w:u w:val="single"/>
    </w:rPr>
  </w:style>
  <w:style w:type="paragraph" w:customStyle="1" w:styleId="CharCharCharCharCharCharCharCharCharChar">
    <w:name w:val="Char Char Char Char Char Char Char Char Char Char"/>
    <w:basedOn w:val="Normal"/>
    <w:rsid w:val="006F58E9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customStyle="1" w:styleId="CharCharCharCharCharCharCharCharCharChar0">
    <w:name w:val="Char Char Char Char Char Char Char Char Char Char"/>
    <w:basedOn w:val="Normal"/>
    <w:rsid w:val="004C2F9A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character" w:customStyle="1" w:styleId="Heading1Char">
    <w:name w:val="Heading 1 Char"/>
    <w:link w:val="Heading1"/>
    <w:rsid w:val="00810DC6"/>
    <w:rPr>
      <w:b/>
      <w:bCs/>
      <w:sz w:val="48"/>
      <w:szCs w:val="24"/>
      <w:lang w:eastAsia="en-US"/>
    </w:rPr>
  </w:style>
  <w:style w:type="character" w:customStyle="1" w:styleId="Heading2Char">
    <w:name w:val="Heading 2 Char"/>
    <w:link w:val="Heading2"/>
    <w:rsid w:val="00810DC6"/>
    <w:rPr>
      <w:b/>
      <w:bCs/>
      <w:sz w:val="24"/>
      <w:szCs w:val="24"/>
      <w:lang w:eastAsia="en-US"/>
    </w:rPr>
  </w:style>
  <w:style w:type="paragraph" w:customStyle="1" w:styleId="Plan2">
    <w:name w:val="Plan 2"/>
    <w:basedOn w:val="Normal"/>
    <w:rsid w:val="00E53D6D"/>
    <w:pPr>
      <w:tabs>
        <w:tab w:val="left" w:pos="4768"/>
      </w:tabs>
      <w:ind w:left="-72"/>
    </w:pPr>
    <w:rPr>
      <w:rFonts w:ascii="Verdana" w:hAnsi="Verdana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qFormat/>
    <w:rsid w:val="00EE3864"/>
    <w:pPr>
      <w:ind w:left="720"/>
    </w:pPr>
  </w:style>
  <w:style w:type="table" w:styleId="TableGrid">
    <w:name w:val="Table Grid"/>
    <w:basedOn w:val="TableNormal"/>
    <w:rsid w:val="00A274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2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05626027\Application%20Data\Microsoft\Templates\Coloured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Coloured Letterhead.dot</Template>
  <TotalTime>1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18 August 2008</vt:lpstr>
    </vt:vector>
  </TitlesOfParts>
  <Company>Concord School, DEET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 August 2008</dc:title>
  <dc:subject/>
  <dc:creator>Carmel</dc:creator>
  <cp:keywords/>
  <cp:lastModifiedBy>Tony Bellette</cp:lastModifiedBy>
  <cp:revision>4</cp:revision>
  <cp:lastPrinted>2014-01-30T10:43:00Z</cp:lastPrinted>
  <dcterms:created xsi:type="dcterms:W3CDTF">2019-08-09T00:33:00Z</dcterms:created>
  <dcterms:modified xsi:type="dcterms:W3CDTF">2022-10-13T02:43:00Z</dcterms:modified>
</cp:coreProperties>
</file>