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902" w:rsidRPr="007C5D21" w:rsidRDefault="00181902" w:rsidP="00181902">
      <w:pPr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  <w:r w:rsidRPr="007C5D21">
        <w:rPr>
          <w:rFonts w:ascii="Times New Roman" w:hAnsi="Times New Roman"/>
          <w:b/>
          <w:sz w:val="32"/>
          <w:szCs w:val="32"/>
          <w:u w:val="single"/>
        </w:rPr>
        <w:t xml:space="preserve">BLACKWOOD </w:t>
      </w:r>
      <w:r w:rsidR="00C96BD4">
        <w:rPr>
          <w:rFonts w:ascii="Times New Roman" w:hAnsi="Times New Roman"/>
          <w:b/>
          <w:sz w:val="32"/>
          <w:szCs w:val="32"/>
          <w:u w:val="single"/>
        </w:rPr>
        <w:t>CHEVIOT</w:t>
      </w:r>
      <w:r w:rsidRPr="007C5D21">
        <w:rPr>
          <w:rFonts w:ascii="Times New Roman" w:hAnsi="Times New Roman"/>
          <w:b/>
          <w:sz w:val="32"/>
          <w:szCs w:val="32"/>
          <w:u w:val="single"/>
        </w:rPr>
        <w:t xml:space="preserve"> RIDE PRINCIPAL &amp; STAFF FORM</w:t>
      </w:r>
    </w:p>
    <w:p w:rsidR="00181902" w:rsidRDefault="00181902" w:rsidP="00181902">
      <w:pPr>
        <w:jc w:val="center"/>
      </w:pPr>
    </w:p>
    <w:p w:rsidR="00181902" w:rsidRDefault="00181902" w:rsidP="00181902">
      <w:pPr>
        <w:jc w:val="center"/>
      </w:pPr>
    </w:p>
    <w:p w:rsidR="00181902" w:rsidRDefault="00181902" w:rsidP="00181902">
      <w:pPr>
        <w:jc w:val="center"/>
      </w:pPr>
    </w:p>
    <w:p w:rsidR="00181902" w:rsidRPr="007C5D21" w:rsidRDefault="00181902" w:rsidP="00181902">
      <w:pPr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 xml:space="preserve">We at ____________________________ School as Principal and Blackwood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Ride Staff acknowledge that we have each individually read the Blackwood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Ride Manual.</w:t>
      </w:r>
    </w:p>
    <w:p w:rsidR="00181902" w:rsidRPr="007C5D21" w:rsidRDefault="00181902" w:rsidP="00181902">
      <w:pPr>
        <w:jc w:val="both"/>
        <w:rPr>
          <w:rFonts w:ascii="Times New Roman" w:hAnsi="Times New Roman"/>
          <w:sz w:val="20"/>
          <w:szCs w:val="20"/>
        </w:rPr>
      </w:pPr>
    </w:p>
    <w:p w:rsidR="00181902" w:rsidRPr="007C5D21" w:rsidRDefault="00181902" w:rsidP="00181902">
      <w:pPr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 xml:space="preserve">We accept that the Blackwood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Ride requires both staff and students to have:-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1080"/>
        </w:tabs>
        <w:ind w:left="108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Sound medical fitness;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1080"/>
        </w:tabs>
        <w:ind w:left="108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Sufficient Bike Skills to safely ride within a group; and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1080"/>
        </w:tabs>
        <w:ind w:left="108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Appropriate physical fitness levels to deal with the challenge of the ride.</w:t>
      </w:r>
    </w:p>
    <w:p w:rsidR="00181902" w:rsidRPr="007C5D21" w:rsidRDefault="00181902" w:rsidP="00181902">
      <w:pPr>
        <w:jc w:val="both"/>
        <w:rPr>
          <w:rFonts w:ascii="Times New Roman" w:hAnsi="Times New Roman"/>
          <w:sz w:val="20"/>
          <w:szCs w:val="20"/>
        </w:rPr>
      </w:pPr>
    </w:p>
    <w:p w:rsidR="00181902" w:rsidRPr="007C5D21" w:rsidRDefault="00181902" w:rsidP="00181902">
      <w:pPr>
        <w:ind w:right="-154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 xml:space="preserve">We also accept that as part of our preparation for the Blackwood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Ride we must:-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540"/>
        </w:tabs>
        <w:ind w:left="54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Provide adequate training opportunities for both participating students and staff;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540"/>
        </w:tabs>
        <w:ind w:left="54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Ensure students &amp; staff have access to safe and reliable mountain bikes, helmets and other bicycle safety equipment;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540"/>
        </w:tabs>
        <w:ind w:left="54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 xml:space="preserve">That at least one staff member attending the ride has current:- </w:t>
      </w:r>
    </w:p>
    <w:p w:rsidR="00181902" w:rsidRPr="007C5D21" w:rsidRDefault="00181902" w:rsidP="00181902">
      <w:pPr>
        <w:numPr>
          <w:ilvl w:val="1"/>
          <w:numId w:val="8"/>
        </w:numPr>
        <w:tabs>
          <w:tab w:val="num" w:pos="1260"/>
        </w:tabs>
        <w:ind w:left="126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1</w:t>
      </w:r>
      <w:r w:rsidRPr="007C5D21">
        <w:rPr>
          <w:rFonts w:ascii="Times New Roman" w:hAnsi="Times New Roman"/>
          <w:sz w:val="20"/>
          <w:szCs w:val="20"/>
          <w:vertAlign w:val="superscript"/>
        </w:rPr>
        <w:t>st</w:t>
      </w:r>
      <w:r w:rsidRPr="007C5D21">
        <w:rPr>
          <w:rFonts w:ascii="Times New Roman" w:hAnsi="Times New Roman"/>
          <w:sz w:val="20"/>
          <w:szCs w:val="20"/>
        </w:rPr>
        <w:t xml:space="preserve"> Aid Qualification to a minimum of Level 2; and</w:t>
      </w:r>
    </w:p>
    <w:p w:rsidR="00181902" w:rsidRPr="007C5D21" w:rsidRDefault="00181902" w:rsidP="00181902">
      <w:pPr>
        <w:numPr>
          <w:ilvl w:val="1"/>
          <w:numId w:val="8"/>
        </w:numPr>
        <w:tabs>
          <w:tab w:val="num" w:pos="1260"/>
        </w:tabs>
        <w:ind w:left="126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Bike-Ed or Cycle-On Qualifications;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540"/>
        </w:tabs>
        <w:ind w:left="54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 xml:space="preserve">Gain School Council &amp; Department of Education approval to participate in the Blackwood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Ride; and 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540"/>
        </w:tabs>
        <w:ind w:left="54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 xml:space="preserve">Ensure all parents/guardians of participating students are fully informed of the Blackwood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Ride and each are individually supplied with a Blackwood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</w:t>
      </w:r>
      <w:r w:rsidR="00397534">
        <w:rPr>
          <w:rFonts w:ascii="Times New Roman" w:hAnsi="Times New Roman"/>
          <w:sz w:val="20"/>
          <w:szCs w:val="20"/>
        </w:rPr>
        <w:t>Ride</w:t>
      </w:r>
      <w:r w:rsidRPr="007C5D21">
        <w:rPr>
          <w:rFonts w:ascii="Times New Roman" w:hAnsi="Times New Roman"/>
          <w:sz w:val="20"/>
          <w:szCs w:val="20"/>
        </w:rPr>
        <w:t xml:space="preserve"> Parent/Guardian Booklet.</w:t>
      </w:r>
    </w:p>
    <w:p w:rsidR="00181902" w:rsidRPr="007C5D21" w:rsidRDefault="00181902" w:rsidP="00181902">
      <w:pPr>
        <w:jc w:val="both"/>
        <w:rPr>
          <w:rFonts w:ascii="Times New Roman" w:hAnsi="Times New Roman"/>
          <w:sz w:val="20"/>
          <w:szCs w:val="20"/>
        </w:rPr>
      </w:pPr>
    </w:p>
    <w:p w:rsidR="00181902" w:rsidRPr="007C5D21" w:rsidRDefault="00181902" w:rsidP="00181902">
      <w:pPr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We also understand that our school MUST include the following in their equipment:-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1080"/>
        </w:tabs>
        <w:ind w:left="108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A minimum of one (1) walkie talkie that operates on Channel 12;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1080"/>
        </w:tabs>
        <w:ind w:left="108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A minimum of one (1) large water container – clearly marked with our school name; and</w:t>
      </w:r>
    </w:p>
    <w:p w:rsidR="00181902" w:rsidRPr="007C5D21" w:rsidRDefault="00181902" w:rsidP="00181902">
      <w:pPr>
        <w:numPr>
          <w:ilvl w:val="0"/>
          <w:numId w:val="8"/>
        </w:numPr>
        <w:tabs>
          <w:tab w:val="clear" w:pos="2160"/>
          <w:tab w:val="num" w:pos="1080"/>
        </w:tabs>
        <w:ind w:left="108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>A minimum of one (1) water bottle per rider – preferably two(2)</w:t>
      </w:r>
    </w:p>
    <w:p w:rsidR="00181902" w:rsidRPr="007C5D21" w:rsidRDefault="00181902" w:rsidP="00181902">
      <w:pPr>
        <w:jc w:val="both"/>
        <w:rPr>
          <w:rFonts w:ascii="Times New Roman" w:hAnsi="Times New Roman"/>
          <w:sz w:val="20"/>
          <w:szCs w:val="20"/>
        </w:rPr>
      </w:pPr>
    </w:p>
    <w:p w:rsidR="00181902" w:rsidRPr="007C5D21" w:rsidRDefault="00181902" w:rsidP="00181902">
      <w:pPr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 xml:space="preserve">We also accept:- </w:t>
      </w:r>
    </w:p>
    <w:p w:rsidR="00181902" w:rsidRPr="007C5D21" w:rsidRDefault="00181902" w:rsidP="00181902">
      <w:pPr>
        <w:numPr>
          <w:ilvl w:val="0"/>
          <w:numId w:val="9"/>
        </w:numPr>
        <w:tabs>
          <w:tab w:val="clear" w:pos="720"/>
          <w:tab w:val="num" w:pos="540"/>
        </w:tabs>
        <w:ind w:left="54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 xml:space="preserve">that while the staff attending from our school will be involved in staff meetings throughout the duration of the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Ride, and their input will be considered, the Blackwood Staff and Blackwood Committee have the ultimate say in relation to ALL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Ride aspects and their word is accepted as policy; and</w:t>
      </w:r>
    </w:p>
    <w:p w:rsidR="00181902" w:rsidRPr="007C5D21" w:rsidRDefault="00181902" w:rsidP="00181902">
      <w:pPr>
        <w:numPr>
          <w:ilvl w:val="0"/>
          <w:numId w:val="9"/>
        </w:numPr>
        <w:tabs>
          <w:tab w:val="clear" w:pos="720"/>
        </w:tabs>
        <w:ind w:left="540"/>
        <w:jc w:val="both"/>
        <w:rPr>
          <w:rFonts w:ascii="Times New Roman" w:hAnsi="Times New Roman"/>
          <w:sz w:val="20"/>
          <w:szCs w:val="20"/>
        </w:rPr>
      </w:pPr>
      <w:r w:rsidRPr="007C5D21">
        <w:rPr>
          <w:rFonts w:ascii="Times New Roman" w:hAnsi="Times New Roman"/>
          <w:sz w:val="20"/>
          <w:szCs w:val="20"/>
        </w:rPr>
        <w:t xml:space="preserve">that for safety reasons throughout the ride our students and/or staff may be required to travel in another Special Schools Accredited bus which is acting as the Blackwood </w:t>
      </w:r>
      <w:r w:rsidR="00C96BD4">
        <w:rPr>
          <w:rFonts w:ascii="Times New Roman" w:hAnsi="Times New Roman"/>
          <w:sz w:val="20"/>
          <w:szCs w:val="20"/>
        </w:rPr>
        <w:t>Cheviot</w:t>
      </w:r>
      <w:r w:rsidRPr="007C5D21">
        <w:rPr>
          <w:rFonts w:ascii="Times New Roman" w:hAnsi="Times New Roman"/>
          <w:sz w:val="20"/>
          <w:szCs w:val="20"/>
        </w:rPr>
        <w:t xml:space="preserve"> Rides Sag Wagon.</w:t>
      </w:r>
    </w:p>
    <w:p w:rsidR="00181902" w:rsidRPr="007C5D21" w:rsidRDefault="00181902" w:rsidP="00181902">
      <w:pPr>
        <w:ind w:left="180"/>
        <w:jc w:val="both"/>
        <w:rPr>
          <w:rFonts w:ascii="Times New Roman" w:hAnsi="Times New Roman"/>
          <w:sz w:val="20"/>
          <w:szCs w:val="20"/>
        </w:rPr>
      </w:pPr>
    </w:p>
    <w:p w:rsidR="00181902" w:rsidRDefault="00181902" w:rsidP="00181902">
      <w:pPr>
        <w:ind w:left="180"/>
        <w:jc w:val="both"/>
        <w:rPr>
          <w:rFonts w:ascii="Times New Roman" w:hAnsi="Times New Roman"/>
          <w:sz w:val="20"/>
          <w:szCs w:val="20"/>
        </w:rPr>
      </w:pPr>
    </w:p>
    <w:p w:rsidR="00181902" w:rsidRPr="007C5D21" w:rsidRDefault="00181902" w:rsidP="00181902">
      <w:pPr>
        <w:ind w:left="180" w:right="-30"/>
        <w:jc w:val="both"/>
        <w:rPr>
          <w:rFonts w:ascii="Times New Roman" w:hAnsi="Times New Roman"/>
          <w:b/>
          <w:color w:val="1F497D"/>
        </w:rPr>
      </w:pPr>
      <w:r w:rsidRPr="007C5D21">
        <w:rPr>
          <w:rFonts w:ascii="Times New Roman" w:hAnsi="Times New Roman"/>
          <w:b/>
          <w:color w:val="1F497D"/>
        </w:rPr>
        <w:t xml:space="preserve">Our School Bus is available as an </w:t>
      </w:r>
      <w:r w:rsidR="00C96BD4">
        <w:rPr>
          <w:rFonts w:ascii="Times New Roman" w:hAnsi="Times New Roman"/>
          <w:b/>
          <w:color w:val="1F497D"/>
        </w:rPr>
        <w:t>Cheviot</w:t>
      </w:r>
      <w:r w:rsidRPr="007C5D21">
        <w:rPr>
          <w:rFonts w:ascii="Times New Roman" w:hAnsi="Times New Roman"/>
          <w:b/>
          <w:color w:val="1F497D"/>
        </w:rPr>
        <w:t xml:space="preserve"> Ride Sag Wagon:- </w:t>
      </w:r>
      <w:r w:rsidRPr="007C5D21">
        <w:rPr>
          <w:rFonts w:ascii="Times New Roman" w:hAnsi="Times New Roman"/>
          <w:b/>
          <w:color w:val="1F497D"/>
        </w:rPr>
        <w:tab/>
        <w:t xml:space="preserve">YES   /   NO   </w:t>
      </w:r>
      <w:r>
        <w:rPr>
          <w:rFonts w:ascii="Times New Roman" w:hAnsi="Times New Roman"/>
          <w:b/>
          <w:color w:val="1F497D"/>
        </w:rPr>
        <w:t>(</w:t>
      </w:r>
      <w:r w:rsidRPr="007C5D21">
        <w:rPr>
          <w:rFonts w:ascii="Times New Roman" w:hAnsi="Times New Roman"/>
          <w:b/>
          <w:color w:val="1F497D"/>
        </w:rPr>
        <w:t>please circle</w:t>
      </w:r>
      <w:r>
        <w:rPr>
          <w:rFonts w:ascii="Times New Roman" w:hAnsi="Times New Roman"/>
          <w:b/>
          <w:color w:val="1F497D"/>
        </w:rPr>
        <w:t>)</w:t>
      </w:r>
    </w:p>
    <w:p w:rsidR="00181902" w:rsidRDefault="00181902" w:rsidP="00181902">
      <w:pPr>
        <w:jc w:val="both"/>
      </w:pPr>
    </w:p>
    <w:p w:rsidR="00181902" w:rsidRDefault="00181902" w:rsidP="00181902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81902" w:rsidRPr="007C5D21" w:rsidRDefault="00181902" w:rsidP="00181902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7C5D21">
        <w:rPr>
          <w:rFonts w:ascii="Times New Roman" w:hAnsi="Times New Roman"/>
          <w:b/>
          <w:sz w:val="32"/>
          <w:szCs w:val="32"/>
          <w:u w:val="single"/>
        </w:rPr>
        <w:t>SIGNATURES</w:t>
      </w:r>
    </w:p>
    <w:p w:rsidR="00181902" w:rsidRPr="007C5D21" w:rsidRDefault="00181902" w:rsidP="00181902">
      <w:pPr>
        <w:jc w:val="center"/>
        <w:rPr>
          <w:rFonts w:ascii="Times New Roman" w:hAnsi="Times New Roman"/>
        </w:rPr>
      </w:pPr>
    </w:p>
    <w:p w:rsidR="00181902" w:rsidRPr="007C5D21" w:rsidRDefault="00181902" w:rsidP="00181902">
      <w:pPr>
        <w:jc w:val="center"/>
        <w:rPr>
          <w:rFonts w:ascii="Times New Roman" w:hAnsi="Times New Roman"/>
        </w:rPr>
      </w:pPr>
    </w:p>
    <w:p w:rsidR="00181902" w:rsidRPr="007C5D21" w:rsidRDefault="00181902" w:rsidP="00181902">
      <w:pPr>
        <w:ind w:hanging="142"/>
        <w:jc w:val="both"/>
        <w:rPr>
          <w:rFonts w:ascii="Times New Roman" w:hAnsi="Times New Roman"/>
        </w:rPr>
      </w:pPr>
      <w:r w:rsidRPr="007C5D21">
        <w:rPr>
          <w:rFonts w:ascii="Times New Roman" w:hAnsi="Times New Roman"/>
          <w:b/>
        </w:rPr>
        <w:t>SCHOOL PRINCIPAL:-</w:t>
      </w:r>
      <w:r w:rsidRPr="007C5D21">
        <w:rPr>
          <w:rFonts w:ascii="Times New Roman" w:hAnsi="Times New Roman"/>
        </w:rPr>
        <w:t xml:space="preserve">  ______________________________________</w:t>
      </w:r>
      <w:r w:rsidRPr="007C5D21">
        <w:rPr>
          <w:rFonts w:ascii="Times New Roman" w:hAnsi="Times New Roman"/>
        </w:rPr>
        <w:tab/>
      </w:r>
      <w:r w:rsidRPr="007C5D21">
        <w:rPr>
          <w:rFonts w:ascii="Times New Roman" w:hAnsi="Times New Roman"/>
          <w:b/>
        </w:rPr>
        <w:t>DATE:-</w:t>
      </w:r>
      <w:r w:rsidRPr="007C5D21">
        <w:rPr>
          <w:rFonts w:ascii="Times New Roman" w:hAnsi="Times New Roman"/>
        </w:rPr>
        <w:t xml:space="preserve">      /        /</w:t>
      </w:r>
    </w:p>
    <w:p w:rsidR="00181902" w:rsidRPr="007C5D21" w:rsidRDefault="00181902" w:rsidP="00181902">
      <w:pPr>
        <w:ind w:hanging="142"/>
        <w:jc w:val="both"/>
        <w:rPr>
          <w:rFonts w:ascii="Times New Roman" w:hAnsi="Times New Roman"/>
        </w:rPr>
      </w:pPr>
    </w:p>
    <w:p w:rsidR="00181902" w:rsidRPr="007C5D21" w:rsidRDefault="00181902" w:rsidP="00181902">
      <w:pPr>
        <w:ind w:hanging="142"/>
        <w:jc w:val="both"/>
        <w:rPr>
          <w:rFonts w:ascii="Times New Roman" w:hAnsi="Times New Roman"/>
        </w:rPr>
      </w:pPr>
      <w:r w:rsidRPr="007C5D21">
        <w:rPr>
          <w:rFonts w:ascii="Times New Roman" w:hAnsi="Times New Roman"/>
          <w:b/>
        </w:rPr>
        <w:t>TEACHER IN CHARGE:-</w:t>
      </w:r>
      <w:r w:rsidRPr="007C5D21">
        <w:rPr>
          <w:rFonts w:ascii="Times New Roman" w:hAnsi="Times New Roman"/>
        </w:rPr>
        <w:t>_____________________________________</w:t>
      </w:r>
      <w:r w:rsidRPr="007C5D21">
        <w:rPr>
          <w:rFonts w:ascii="Times New Roman" w:hAnsi="Times New Roman"/>
        </w:rPr>
        <w:tab/>
      </w:r>
      <w:r w:rsidRPr="007C5D21">
        <w:rPr>
          <w:rFonts w:ascii="Times New Roman" w:hAnsi="Times New Roman"/>
          <w:b/>
        </w:rPr>
        <w:t>DATE:-</w:t>
      </w:r>
      <w:r w:rsidRPr="007C5D21">
        <w:rPr>
          <w:rFonts w:ascii="Times New Roman" w:hAnsi="Times New Roman"/>
        </w:rPr>
        <w:t xml:space="preserve">      /        /</w:t>
      </w:r>
    </w:p>
    <w:p w:rsidR="00181902" w:rsidRPr="007C5D21" w:rsidRDefault="00181902" w:rsidP="00181902">
      <w:pPr>
        <w:ind w:hanging="142"/>
        <w:jc w:val="both"/>
        <w:rPr>
          <w:rFonts w:ascii="Times New Roman" w:hAnsi="Times New Roman"/>
        </w:rPr>
      </w:pPr>
    </w:p>
    <w:p w:rsidR="00181902" w:rsidRPr="007C5D21" w:rsidRDefault="00C96BD4" w:rsidP="00181902">
      <w:pPr>
        <w:ind w:hanging="142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CHEVIOT</w:t>
      </w:r>
      <w:r w:rsidR="00181902" w:rsidRPr="007C5D21">
        <w:rPr>
          <w:rFonts w:ascii="Times New Roman" w:hAnsi="Times New Roman"/>
          <w:b/>
        </w:rPr>
        <w:t xml:space="preserve"> RIDE STAFF:-</w:t>
      </w:r>
      <w:r w:rsidR="00181902" w:rsidRPr="007C5D21">
        <w:rPr>
          <w:rFonts w:ascii="Times New Roman" w:hAnsi="Times New Roman"/>
        </w:rPr>
        <w:t xml:space="preserve">   ____________________________________</w:t>
      </w:r>
      <w:r w:rsidR="00181902" w:rsidRPr="007C5D21">
        <w:rPr>
          <w:rFonts w:ascii="Times New Roman" w:hAnsi="Times New Roman"/>
        </w:rPr>
        <w:tab/>
      </w:r>
      <w:r w:rsidR="00181902" w:rsidRPr="007C5D21">
        <w:rPr>
          <w:rFonts w:ascii="Times New Roman" w:hAnsi="Times New Roman"/>
          <w:b/>
        </w:rPr>
        <w:t>DATE:-</w:t>
      </w:r>
      <w:r w:rsidR="00181902" w:rsidRPr="007C5D21">
        <w:rPr>
          <w:rFonts w:ascii="Times New Roman" w:hAnsi="Times New Roman"/>
        </w:rPr>
        <w:t xml:space="preserve">      /        /</w:t>
      </w:r>
    </w:p>
    <w:p w:rsidR="00181902" w:rsidRPr="007C5D21" w:rsidRDefault="00181902" w:rsidP="00181902">
      <w:pPr>
        <w:ind w:hanging="142"/>
        <w:jc w:val="both"/>
        <w:rPr>
          <w:rFonts w:ascii="Times New Roman" w:hAnsi="Times New Roman"/>
        </w:rPr>
      </w:pPr>
    </w:p>
    <w:p w:rsidR="00A2746C" w:rsidRPr="00C96BD4" w:rsidRDefault="00C96BD4" w:rsidP="00C96BD4">
      <w:pPr>
        <w:ind w:hanging="14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CHEVIOT</w:t>
      </w:r>
      <w:r w:rsidR="00181902" w:rsidRPr="007C5D21">
        <w:rPr>
          <w:rFonts w:ascii="Times New Roman" w:hAnsi="Times New Roman"/>
          <w:b/>
        </w:rPr>
        <w:t xml:space="preserve"> RIDE STAFF:-</w:t>
      </w:r>
      <w:r w:rsidR="00181902" w:rsidRPr="007C5D21">
        <w:rPr>
          <w:rFonts w:ascii="Times New Roman" w:hAnsi="Times New Roman"/>
        </w:rPr>
        <w:t xml:space="preserve">   </w:t>
      </w:r>
      <w:r w:rsidR="00181902" w:rsidRPr="007C5D21">
        <w:rPr>
          <w:rFonts w:ascii="Times New Roman" w:hAnsi="Times New Roman"/>
          <w:b/>
        </w:rPr>
        <w:t>____________________________________</w:t>
      </w:r>
      <w:r w:rsidR="00181902" w:rsidRPr="007C5D21">
        <w:rPr>
          <w:rFonts w:ascii="Times New Roman" w:hAnsi="Times New Roman"/>
          <w:b/>
        </w:rPr>
        <w:tab/>
        <w:t>DATE:-      /        /</w:t>
      </w:r>
    </w:p>
    <w:sectPr w:rsidR="00A2746C" w:rsidRPr="00C96BD4" w:rsidSect="00980F12">
      <w:headerReference w:type="default" r:id="rId7"/>
      <w:footerReference w:type="default" r:id="rId8"/>
      <w:pgSz w:w="11906" w:h="16838" w:code="9"/>
      <w:pgMar w:top="2722" w:right="567" w:bottom="851" w:left="2013" w:header="720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D45" w:rsidRDefault="008B6D45">
      <w:r>
        <w:separator/>
      </w:r>
    </w:p>
  </w:endnote>
  <w:endnote w:type="continuationSeparator" w:id="0">
    <w:p w:rsidR="008B6D45" w:rsidRDefault="008B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369" w:rsidRDefault="00BC006B" w:rsidP="0094452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3409315</wp:posOffset>
          </wp:positionH>
          <wp:positionV relativeFrom="paragraph">
            <wp:posOffset>-634365</wp:posOffset>
          </wp:positionV>
          <wp:extent cx="2438400" cy="257175"/>
          <wp:effectExtent l="0" t="0" r="0" b="0"/>
          <wp:wrapNone/>
          <wp:docPr id="55" name="Picture 55" descr="a_destination_for_expl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a_destination_for_explor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-879475</wp:posOffset>
              </wp:positionH>
              <wp:positionV relativeFrom="paragraph">
                <wp:posOffset>-2052320</wp:posOffset>
              </wp:positionV>
              <wp:extent cx="500380" cy="501015"/>
              <wp:effectExtent l="0" t="0" r="0" b="0"/>
              <wp:wrapNone/>
              <wp:docPr id="7" name="_s1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80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:rsidR="00261610" w:rsidRPr="00DE179C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Teamwork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s1145" o:spid="_x0000_s1027" style="position:absolute;margin-left:-69.25pt;margin-top:-161.6pt;width:39.4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" filled="f" strokecolor="#b2b2b2" strokeweight="2.25pt">
              <v:textbox inset="0,0,0,0">
                <w:txbxContent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</w:p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4"/>
                        <w:szCs w:val="4"/>
                      </w:rPr>
                    </w:pPr>
                  </w:p>
                  <w:p w:rsidR="00261610" w:rsidRPr="00DE179C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Teamwork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-880110</wp:posOffset>
              </wp:positionH>
              <wp:positionV relativeFrom="paragraph">
                <wp:posOffset>-3123565</wp:posOffset>
              </wp:positionV>
              <wp:extent cx="500380" cy="501015"/>
              <wp:effectExtent l="0" t="0" r="0" b="0"/>
              <wp:wrapNone/>
              <wp:docPr id="6" name="_s1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80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6666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:rsidR="00261610" w:rsidRPr="00DE179C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Respect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s1138" o:spid="_x0000_s1028" style="position:absolute;margin-left:-69.3pt;margin-top:-245.95pt;width:39.4pt;height:3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" filled="f" strokecolor="#669" strokeweight="2.25pt">
              <v:textbox inset="0,0,0,0">
                <w:txbxContent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</w:p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4"/>
                        <w:szCs w:val="4"/>
                      </w:rPr>
                    </w:pPr>
                  </w:p>
                  <w:p w:rsidR="00261610" w:rsidRPr="00DE179C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Respect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-880745</wp:posOffset>
              </wp:positionH>
              <wp:positionV relativeFrom="paragraph">
                <wp:posOffset>-4203065</wp:posOffset>
              </wp:positionV>
              <wp:extent cx="501015" cy="501015"/>
              <wp:effectExtent l="0" t="0" r="0" b="0"/>
              <wp:wrapNone/>
              <wp:docPr id="5" name="_s1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A5002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:rsidR="00261610" w:rsidRPr="000C2D84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Challenge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s1122" o:spid="_x0000_s1029" style="position:absolute;margin-left:-69.35pt;margin-top:-330.95pt;width:39.45pt;height:39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" filled="f" strokecolor="#a50021" strokeweight="2.25pt">
              <v:textbox inset="0,0,0,0">
                <w:txbxContent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9"/>
                        <w:szCs w:val="28"/>
                      </w:rPr>
                    </w:pPr>
                  </w:p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4"/>
                        <w:szCs w:val="4"/>
                      </w:rPr>
                    </w:pPr>
                  </w:p>
                  <w:p w:rsidR="00261610" w:rsidRPr="000C2D84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Challenge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-876935</wp:posOffset>
              </wp:positionH>
              <wp:positionV relativeFrom="paragraph">
                <wp:posOffset>-3663315</wp:posOffset>
              </wp:positionV>
              <wp:extent cx="501015" cy="500380"/>
              <wp:effectExtent l="0" t="0" r="0" b="0"/>
              <wp:wrapNone/>
              <wp:docPr id="4" name="_s1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0380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99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:rsidR="00261610" w:rsidRPr="00D92C28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8"/>
                              <w:szCs w:val="8"/>
                            </w:rPr>
                          </w:pPr>
                          <w:r w:rsidRPr="00D92C28">
                            <w:rPr>
                              <w:rFonts w:ascii="Comic Sans MS" w:hAnsi="Comic Sans MS"/>
                              <w:b/>
                              <w:color w:val="00B050"/>
                              <w:sz w:val="8"/>
                              <w:szCs w:val="8"/>
                            </w:rPr>
                            <w:t>Appreciation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s1111" o:spid="_x0000_s1030" style="position:absolute;margin-left:-69.05pt;margin-top:-288.45pt;width:39.45pt;height:3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" filled="f" strokecolor="#993" strokeweight="2.25pt">
              <v:textbox inset="0,0,0,0">
                <w:txbxContent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9"/>
                        <w:szCs w:val="28"/>
                      </w:rPr>
                    </w:pPr>
                  </w:p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4"/>
                        <w:szCs w:val="4"/>
                      </w:rPr>
                    </w:pPr>
                  </w:p>
                  <w:p w:rsidR="00261610" w:rsidRPr="00D92C28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8"/>
                        <w:szCs w:val="8"/>
                      </w:rPr>
                    </w:pPr>
                    <w:r w:rsidRPr="00D92C28">
                      <w:rPr>
                        <w:rFonts w:ascii="Comic Sans MS" w:hAnsi="Comic Sans MS"/>
                        <w:b/>
                        <w:color w:val="00B050"/>
                        <w:sz w:val="8"/>
                        <w:szCs w:val="8"/>
                      </w:rPr>
                      <w:t>Appreciation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-879475</wp:posOffset>
              </wp:positionH>
              <wp:positionV relativeFrom="paragraph">
                <wp:posOffset>-1520190</wp:posOffset>
              </wp:positionV>
              <wp:extent cx="501015" cy="500380"/>
              <wp:effectExtent l="0" t="0" r="0" b="0"/>
              <wp:wrapNone/>
              <wp:docPr id="3" name="_s10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0380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99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:rsidR="00261610" w:rsidRPr="000C2D84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Tolerance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s1089" o:spid="_x0000_s1031" style="position:absolute;margin-left:-69.25pt;margin-top:-119.7pt;width:39.45pt;height:3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" filled="f" strokecolor="#993" strokeweight="2.25pt">
              <v:textbox inset="0,0,0,0">
                <w:txbxContent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9"/>
                        <w:szCs w:val="28"/>
                      </w:rPr>
                    </w:pPr>
                  </w:p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4"/>
                        <w:szCs w:val="4"/>
                      </w:rPr>
                    </w:pPr>
                  </w:p>
                  <w:p w:rsidR="00261610" w:rsidRPr="000C2D84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Tolerance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-880110</wp:posOffset>
              </wp:positionH>
              <wp:positionV relativeFrom="paragraph">
                <wp:posOffset>-982980</wp:posOffset>
              </wp:positionV>
              <wp:extent cx="501015" cy="501015"/>
              <wp:effectExtent l="0" t="0" r="0" b="0"/>
              <wp:wrapNone/>
              <wp:docPr id="2" name="_s10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6666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:rsidR="00261610" w:rsidRPr="00DE179C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 w:rsidRPr="00DE179C"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s1059" o:spid="_x0000_s1032" style="position:absolute;margin-left:-69.3pt;margin-top:-77.4pt;width:39.45pt;height:39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" filled="f" strokecolor="#669" strokeweight="2.25pt">
              <v:textbox inset="0,0,0,0">
                <w:txbxContent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</w:p>
                  <w:p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4"/>
                        <w:szCs w:val="4"/>
                      </w:rPr>
                    </w:pPr>
                  </w:p>
                  <w:p w:rsidR="00261610" w:rsidRPr="00DE179C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 w:rsidRPr="00DE179C"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Inclusion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-879475</wp:posOffset>
              </wp:positionH>
              <wp:positionV relativeFrom="paragraph">
                <wp:posOffset>-2583815</wp:posOffset>
              </wp:positionV>
              <wp:extent cx="500380" cy="500380"/>
              <wp:effectExtent l="0" t="0" r="0" b="0"/>
              <wp:wrapNone/>
              <wp:docPr id="1" name="_s1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80" cy="500380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4C6D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61610" w:rsidRPr="001345A0" w:rsidRDefault="00261610" w:rsidP="00261610">
                          <w:pPr>
                            <w:jc w:val="center"/>
                            <w:rPr>
                              <w:sz w:val="6"/>
                              <w:szCs w:val="6"/>
                            </w:rPr>
                          </w:pPr>
                        </w:p>
                        <w:p w:rsidR="00261610" w:rsidRPr="00DE179C" w:rsidRDefault="00BC006B" w:rsidP="00261610">
                          <w:pPr>
                            <w:jc w:val="center"/>
                            <w:rPr>
                              <w:sz w:val="8"/>
                            </w:rPr>
                          </w:pPr>
                          <w:r>
                            <w:rPr>
                              <w:noProof/>
                              <w:sz w:val="8"/>
                              <w:lang w:eastAsia="en-AU"/>
                            </w:rPr>
                            <w:drawing>
                              <wp:inline distT="0" distB="0" distL="0" distR="0">
                                <wp:extent cx="333375" cy="247650"/>
                                <wp:effectExtent l="0" t="0" r="0" b="0"/>
                                <wp:docPr id="9" name="Picture 1" descr="Wacky the Wombat -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acky the Wombat -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s1149" o:spid="_x0000_s1033" style="position:absolute;margin-left:-69.25pt;margin-top:-203.45pt;width:39.4pt;height: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" filled="f" strokecolor="#4c6d80" strokeweight="2.25pt">
              <v:textbox inset="0,0,0,0">
                <w:txbxContent>
                  <w:p w:rsidR="00261610" w:rsidRPr="001345A0" w:rsidRDefault="00261610" w:rsidP="00261610">
                    <w:pPr>
                      <w:jc w:val="center"/>
                      <w:rPr>
                        <w:sz w:val="6"/>
                        <w:szCs w:val="6"/>
                      </w:rPr>
                    </w:pPr>
                  </w:p>
                  <w:p w:rsidR="00261610" w:rsidRPr="00DE179C" w:rsidRDefault="00BC006B" w:rsidP="00261610">
                    <w:pPr>
                      <w:jc w:val="center"/>
                      <w:rPr>
                        <w:sz w:val="8"/>
                      </w:rPr>
                    </w:pPr>
                    <w:r>
                      <w:rPr>
                        <w:noProof/>
                        <w:sz w:val="8"/>
                        <w:lang w:eastAsia="en-AU"/>
                      </w:rPr>
                      <w:drawing>
                        <wp:inline distT="0" distB="0" distL="0" distR="0">
                          <wp:extent cx="333375" cy="247650"/>
                          <wp:effectExtent l="0" t="0" r="0" b="0"/>
                          <wp:docPr id="9" name="Picture 1" descr="Wacky the Wombat -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acky the Wombat -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33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D45" w:rsidRDefault="008B6D45">
      <w:r>
        <w:separator/>
      </w:r>
    </w:p>
  </w:footnote>
  <w:footnote w:type="continuationSeparator" w:id="0">
    <w:p w:rsidR="008B6D45" w:rsidRDefault="008B6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369" w:rsidRDefault="00BC006B" w:rsidP="006771C5">
    <w:pPr>
      <w:pStyle w:val="Header"/>
      <w:ind w:left="-1704"/>
      <w:jc w:val="cent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-351155</wp:posOffset>
          </wp:positionV>
          <wp:extent cx="6486525" cy="1691005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169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91440" distB="91440" distL="114300" distR="114300" simplePos="0" relativeHeight="251653120" behindDoc="1" locked="0" layoutInCell="0" allowOverlap="1">
              <wp:simplePos x="0" y="0"/>
              <wp:positionH relativeFrom="page">
                <wp:posOffset>-635</wp:posOffset>
              </wp:positionH>
              <wp:positionV relativeFrom="page">
                <wp:posOffset>-9525</wp:posOffset>
              </wp:positionV>
              <wp:extent cx="1200785" cy="10753725"/>
              <wp:effectExtent l="0" t="0" r="0" b="0"/>
              <wp:wrapNone/>
              <wp:docPr id="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200785" cy="107537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EAF1DD"/>
                          </a:gs>
                          <a:gs pos="100000">
                            <a:srgbClr val="EAF1DD">
                              <a:gamma/>
                              <a:tint val="20000"/>
                              <a:invGamma/>
                            </a:srgbClr>
                          </a:gs>
                        </a:gsLst>
                        <a:lin ang="27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90500" dir="10800000" algn="ctr" rotWithShape="0">
                                <a:srgbClr val="F79646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34CF7" w:rsidRPr="00137008" w:rsidRDefault="00434CF7" w:rsidP="00434CF7">
                          <w:pPr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274320" tIns="274320" rIns="274320" bIns="2743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left:0;text-align:left;margin-left:-.05pt;margin-top:-.75pt;width:94.55pt;height:846.75pt;flip:x;z-index:-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" o:allowincell="f" fillcolor="#eaf1dd" stroked="f" strokeweight="1.5pt">
              <v:fill color2="#fbfcf8" angle="45" focus="100%" type="gradient"/>
              <v:shadow color="#f79646" opacity=".5" offset="-15pt,0"/>
              <v:textbox inset="21.6pt,21.6pt,21.6pt,21.6pt">
                <w:txbxContent>
                  <w:p w:rsidR="00434CF7" w:rsidRPr="00137008" w:rsidRDefault="00434CF7" w:rsidP="00434CF7">
                    <w:pPr>
                      <w:rPr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3.25pt;height:18.75pt" o:bullet="t">
        <v:imagedata r:id="rId1" o:title="Wacky Bullet"/>
      </v:shape>
    </w:pict>
  </w:numPicBullet>
  <w:abstractNum w:abstractNumId="0" w15:restartNumberingAfterBreak="0">
    <w:nsid w:val="19463E82"/>
    <w:multiLevelType w:val="hybridMultilevel"/>
    <w:tmpl w:val="186E8E6E"/>
    <w:lvl w:ilvl="0" w:tplc="00EA4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D23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787C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ED9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8A36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70BA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061E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408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A6C50D5"/>
    <w:multiLevelType w:val="hybridMultilevel"/>
    <w:tmpl w:val="678E09D6"/>
    <w:lvl w:ilvl="0" w:tplc="B07624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1A5D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B09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641C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4B8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A8C6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D49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CBC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9EA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1224B64"/>
    <w:multiLevelType w:val="hybridMultilevel"/>
    <w:tmpl w:val="EE90C530"/>
    <w:lvl w:ilvl="0" w:tplc="7A601C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104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98A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1EE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3814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942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FA4E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043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7E8F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2D71D5"/>
    <w:multiLevelType w:val="hybridMultilevel"/>
    <w:tmpl w:val="A4B07CBA"/>
    <w:lvl w:ilvl="0" w:tplc="00EA4C88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616F2D50"/>
    <w:multiLevelType w:val="hybridMultilevel"/>
    <w:tmpl w:val="1B501CFE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A84190B"/>
    <w:multiLevelType w:val="hybridMultilevel"/>
    <w:tmpl w:val="ED9C13D8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26451"/>
    <w:multiLevelType w:val="hybridMultilevel"/>
    <w:tmpl w:val="65CEF2EC"/>
    <w:lvl w:ilvl="0" w:tplc="FB1625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CC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C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5093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3C94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2E5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686C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6A7B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0E72480"/>
    <w:multiLevelType w:val="hybridMultilevel"/>
    <w:tmpl w:val="E0C457F4"/>
    <w:lvl w:ilvl="0" w:tplc="8872FF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D32B53"/>
    <w:multiLevelType w:val="hybridMultilevel"/>
    <w:tmpl w:val="49F23EBC"/>
    <w:lvl w:ilvl="0" w:tplc="00EA4C88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42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1BD"/>
    <w:rsid w:val="000309E1"/>
    <w:rsid w:val="000C2D84"/>
    <w:rsid w:val="001345A0"/>
    <w:rsid w:val="00181902"/>
    <w:rsid w:val="001A6021"/>
    <w:rsid w:val="00206FD7"/>
    <w:rsid w:val="00246169"/>
    <w:rsid w:val="002613D1"/>
    <w:rsid w:val="00261610"/>
    <w:rsid w:val="00271367"/>
    <w:rsid w:val="002833F7"/>
    <w:rsid w:val="0028543E"/>
    <w:rsid w:val="00286E39"/>
    <w:rsid w:val="002877A6"/>
    <w:rsid w:val="002A544D"/>
    <w:rsid w:val="002A56D1"/>
    <w:rsid w:val="002F53F7"/>
    <w:rsid w:val="00306049"/>
    <w:rsid w:val="003171BD"/>
    <w:rsid w:val="00391918"/>
    <w:rsid w:val="00397534"/>
    <w:rsid w:val="003A46F6"/>
    <w:rsid w:val="003D0CAD"/>
    <w:rsid w:val="00407ACB"/>
    <w:rsid w:val="00431746"/>
    <w:rsid w:val="00434CF7"/>
    <w:rsid w:val="0044289C"/>
    <w:rsid w:val="00457E8C"/>
    <w:rsid w:val="0048633A"/>
    <w:rsid w:val="004C2F9A"/>
    <w:rsid w:val="00505C04"/>
    <w:rsid w:val="005311C6"/>
    <w:rsid w:val="005624EA"/>
    <w:rsid w:val="00566EE4"/>
    <w:rsid w:val="005E557A"/>
    <w:rsid w:val="005F2F03"/>
    <w:rsid w:val="0061185C"/>
    <w:rsid w:val="006647B7"/>
    <w:rsid w:val="006721A9"/>
    <w:rsid w:val="006771C5"/>
    <w:rsid w:val="006C0119"/>
    <w:rsid w:val="006C3D96"/>
    <w:rsid w:val="006F58E9"/>
    <w:rsid w:val="00700FAF"/>
    <w:rsid w:val="00715B69"/>
    <w:rsid w:val="007A4D49"/>
    <w:rsid w:val="007A51B2"/>
    <w:rsid w:val="007E039F"/>
    <w:rsid w:val="007E701B"/>
    <w:rsid w:val="007F6F19"/>
    <w:rsid w:val="00810DC6"/>
    <w:rsid w:val="00821773"/>
    <w:rsid w:val="008219E5"/>
    <w:rsid w:val="00854E17"/>
    <w:rsid w:val="008B6D45"/>
    <w:rsid w:val="008C3D72"/>
    <w:rsid w:val="0091740D"/>
    <w:rsid w:val="0093253D"/>
    <w:rsid w:val="00936795"/>
    <w:rsid w:val="00944524"/>
    <w:rsid w:val="00980F12"/>
    <w:rsid w:val="009A36B7"/>
    <w:rsid w:val="00A2746C"/>
    <w:rsid w:val="00A66212"/>
    <w:rsid w:val="00A95F2D"/>
    <w:rsid w:val="00AA546F"/>
    <w:rsid w:val="00AB19E5"/>
    <w:rsid w:val="00AD2751"/>
    <w:rsid w:val="00B03F75"/>
    <w:rsid w:val="00B9188A"/>
    <w:rsid w:val="00BC006B"/>
    <w:rsid w:val="00C1016A"/>
    <w:rsid w:val="00C8580D"/>
    <w:rsid w:val="00C923E7"/>
    <w:rsid w:val="00C9385C"/>
    <w:rsid w:val="00C96BD4"/>
    <w:rsid w:val="00CB224E"/>
    <w:rsid w:val="00CC56B1"/>
    <w:rsid w:val="00D15D97"/>
    <w:rsid w:val="00D2544B"/>
    <w:rsid w:val="00D338A8"/>
    <w:rsid w:val="00D36D6A"/>
    <w:rsid w:val="00D57B0B"/>
    <w:rsid w:val="00D861CB"/>
    <w:rsid w:val="00D92C28"/>
    <w:rsid w:val="00D94987"/>
    <w:rsid w:val="00E02BA1"/>
    <w:rsid w:val="00E04C95"/>
    <w:rsid w:val="00E35BA1"/>
    <w:rsid w:val="00E522D9"/>
    <w:rsid w:val="00E53D6D"/>
    <w:rsid w:val="00EB56E2"/>
    <w:rsid w:val="00EC00AC"/>
    <w:rsid w:val="00EE3864"/>
    <w:rsid w:val="00EF355E"/>
    <w:rsid w:val="00F06D6B"/>
    <w:rsid w:val="00F164AB"/>
    <w:rsid w:val="00F44F89"/>
    <w:rsid w:val="00F534A1"/>
    <w:rsid w:val="00F70258"/>
    <w:rsid w:val="00F71C34"/>
    <w:rsid w:val="00F86369"/>
    <w:rsid w:val="00FB4023"/>
    <w:rsid w:val="00FF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39202D0-5070-45BD-9DCD-C89BAEF2D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10DC6"/>
    <w:pPr>
      <w:keepNext/>
      <w:jc w:val="center"/>
      <w:outlineLvl w:val="0"/>
    </w:pPr>
    <w:rPr>
      <w:rFonts w:ascii="Times New Roman" w:hAnsi="Times New Roman"/>
      <w:b/>
      <w:bCs/>
      <w:sz w:val="48"/>
    </w:rPr>
  </w:style>
  <w:style w:type="paragraph" w:styleId="Heading2">
    <w:name w:val="heading 2"/>
    <w:basedOn w:val="Normal"/>
    <w:next w:val="Normal"/>
    <w:link w:val="Heading2Char"/>
    <w:qFormat/>
    <w:rsid w:val="00810DC6"/>
    <w:pPr>
      <w:keepNext/>
      <w:outlineLvl w:val="1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rFonts w:ascii="Arial" w:hAnsi="Arial"/>
      <w:color w:val="0000FF"/>
      <w:u w:val="single"/>
    </w:rPr>
  </w:style>
  <w:style w:type="paragraph" w:customStyle="1" w:styleId="CharCharCharCharCharCharCharCharCharChar">
    <w:name w:val="Char Char Char Char Char Char Char Char Char Char"/>
    <w:basedOn w:val="Normal"/>
    <w:rsid w:val="006F58E9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customStyle="1" w:styleId="CharCharCharCharCharCharCharCharCharChar0">
    <w:name w:val=" Char Char Char Char Char Char Char Char Char Char"/>
    <w:basedOn w:val="Normal"/>
    <w:rsid w:val="004C2F9A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character" w:customStyle="1" w:styleId="Heading1Char">
    <w:name w:val="Heading 1 Char"/>
    <w:link w:val="Heading1"/>
    <w:rsid w:val="00810DC6"/>
    <w:rPr>
      <w:b/>
      <w:bCs/>
      <w:sz w:val="48"/>
      <w:szCs w:val="24"/>
      <w:lang w:eastAsia="en-US"/>
    </w:rPr>
  </w:style>
  <w:style w:type="character" w:customStyle="1" w:styleId="Heading2Char">
    <w:name w:val="Heading 2 Char"/>
    <w:link w:val="Heading2"/>
    <w:rsid w:val="00810DC6"/>
    <w:rPr>
      <w:b/>
      <w:bCs/>
      <w:sz w:val="24"/>
      <w:szCs w:val="24"/>
      <w:lang w:eastAsia="en-US"/>
    </w:rPr>
  </w:style>
  <w:style w:type="paragraph" w:customStyle="1" w:styleId="Plan2">
    <w:name w:val="Plan 2"/>
    <w:basedOn w:val="Normal"/>
    <w:rsid w:val="00E53D6D"/>
    <w:pPr>
      <w:tabs>
        <w:tab w:val="left" w:pos="4768"/>
      </w:tabs>
      <w:ind w:left="-72"/>
    </w:pPr>
    <w:rPr>
      <w:rFonts w:ascii="Verdana" w:hAnsi="Verdana"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qFormat/>
    <w:rsid w:val="00EE3864"/>
    <w:pPr>
      <w:ind w:left="720"/>
    </w:pPr>
  </w:style>
  <w:style w:type="table" w:styleId="TableGrid">
    <w:name w:val="Table Grid"/>
    <w:basedOn w:val="TableNormal"/>
    <w:rsid w:val="00A274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2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05626027\Application%20Data\Microsoft\Templates\Coloured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Coloured Letterhead</Template>
  <TotalTime>1</TotalTime>
  <Pages>1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18 August 2008</vt:lpstr>
    </vt:vector>
  </TitlesOfParts>
  <Company>Concord School, DEET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 August 2008</dc:title>
  <dc:subject/>
  <dc:creator>Carmel</dc:creator>
  <cp:keywords/>
  <cp:lastModifiedBy>edu001\s514302</cp:lastModifiedBy>
  <cp:revision>2</cp:revision>
  <cp:lastPrinted>2014-01-30T10:43:00Z</cp:lastPrinted>
  <dcterms:created xsi:type="dcterms:W3CDTF">2019-08-09T00:32:00Z</dcterms:created>
  <dcterms:modified xsi:type="dcterms:W3CDTF">2019-08-09T00:32:00Z</dcterms:modified>
</cp:coreProperties>
</file>